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801"/>
        <w:tblW w:w="5000" w:type="pct"/>
        <w:tblLayout w:type="fixed"/>
        <w:tblLook w:val="0600" w:firstRow="0" w:lastRow="0" w:firstColumn="0" w:lastColumn="0" w:noHBand="1" w:noVBand="1"/>
        <w:tblDescription w:val="Layout table"/>
      </w:tblPr>
      <w:tblGrid>
        <w:gridCol w:w="6030"/>
        <w:gridCol w:w="5490"/>
      </w:tblGrid>
      <w:tr w:rsidR="003E5E53" w:rsidTr="00162F6D">
        <w:trPr>
          <w:trHeight w:val="710"/>
        </w:trPr>
        <w:tc>
          <w:tcPr>
            <w:tcW w:w="6030" w:type="dxa"/>
          </w:tcPr>
          <w:p w:rsidR="00BF3499" w:rsidRPr="003E5E53" w:rsidRDefault="005633D6" w:rsidP="00B304E5">
            <w:pPr>
              <w:tabs>
                <w:tab w:val="left" w:pos="4740"/>
              </w:tabs>
              <w:rPr>
                <w:rFonts w:ascii="Calibri" w:hAnsi="Calibri" w:cs="Calibri"/>
                <w:sz w:val="52"/>
                <w:szCs w:val="52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1853106</wp:posOffset>
                  </wp:positionH>
                  <wp:positionV relativeFrom="page">
                    <wp:posOffset>-92075</wp:posOffset>
                  </wp:positionV>
                  <wp:extent cx="3703320" cy="563245"/>
                  <wp:effectExtent l="114300" t="114300" r="144780" b="14160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IC LOGO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320" cy="56324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89" w:type="dxa"/>
          </w:tcPr>
          <w:p w:rsidR="003E5E53" w:rsidRDefault="003E5E53" w:rsidP="00B304E5">
            <w:pPr>
              <w:rPr>
                <w:noProof/>
                <w:lang w:val="en-GB" w:eastAsia="en-GB"/>
              </w:rPr>
            </w:pPr>
          </w:p>
          <w:p w:rsidR="00BF3499" w:rsidRDefault="004A05E8" w:rsidP="00B304E5"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-69796</wp:posOffset>
                  </wp:positionH>
                  <wp:positionV relativeFrom="paragraph">
                    <wp:posOffset>315609</wp:posOffset>
                  </wp:positionV>
                  <wp:extent cx="3464264" cy="622300"/>
                  <wp:effectExtent l="0" t="0" r="3175" b="635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Try Curling Spot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219" cy="622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E5E53" w:rsidTr="00162F6D">
        <w:trPr>
          <w:trHeight w:val="736"/>
        </w:trPr>
        <w:tc>
          <w:tcPr>
            <w:tcW w:w="6030" w:type="dxa"/>
          </w:tcPr>
          <w:p w:rsidR="00BF3499" w:rsidRPr="003E5E53" w:rsidRDefault="003E5E53" w:rsidP="00B304E5">
            <w:pPr>
              <w:pStyle w:val="Quotecentred"/>
              <w:rPr>
                <w:iCs w:val="0"/>
                <w:color w:val="auto"/>
                <w:sz w:val="22"/>
              </w:rPr>
            </w:pPr>
            <w:r w:rsidRPr="00330F8D">
              <w:rPr>
                <w:rFonts w:ascii="Calibri" w:hAnsi="Calibri" w:cs="Calibri"/>
                <w:b/>
                <w:iCs w:val="0"/>
                <w:color w:val="auto"/>
                <w:sz w:val="60"/>
                <w:szCs w:val="60"/>
              </w:rPr>
              <w:t>Newsletter</w:t>
            </w:r>
            <w:r w:rsidRPr="00330F8D">
              <w:rPr>
                <w:iCs w:val="0"/>
                <w:color w:val="auto"/>
                <w:sz w:val="60"/>
                <w:szCs w:val="60"/>
              </w:rPr>
              <w:br/>
            </w:r>
            <w:r w:rsidR="005633D6" w:rsidRPr="00330F8D">
              <w:rPr>
                <w:b/>
                <w:iCs w:val="0"/>
                <w:color w:val="auto"/>
                <w:sz w:val="28"/>
                <w:szCs w:val="28"/>
              </w:rPr>
              <w:t>November/December</w:t>
            </w:r>
          </w:p>
        </w:tc>
        <w:tc>
          <w:tcPr>
            <w:tcW w:w="5489" w:type="dxa"/>
          </w:tcPr>
          <w:p w:rsidR="0097636C" w:rsidRPr="0097636C" w:rsidRDefault="0097636C" w:rsidP="00B304E5">
            <w:pPr>
              <w:pStyle w:val="Subtitle"/>
            </w:pPr>
          </w:p>
          <w:p w:rsidR="0097636C" w:rsidRPr="0097636C" w:rsidRDefault="0097636C" w:rsidP="00B304E5">
            <w:pPr>
              <w:pStyle w:val="Subtitle"/>
            </w:pPr>
          </w:p>
          <w:p w:rsidR="00BF3499" w:rsidRDefault="00BF3499" w:rsidP="00772020">
            <w:pPr>
              <w:pStyle w:val="Subtitle"/>
              <w:jc w:val="center"/>
            </w:pPr>
          </w:p>
        </w:tc>
      </w:tr>
      <w:tr w:rsidR="003E5E53" w:rsidTr="00162F6D">
        <w:trPr>
          <w:trHeight w:val="9820"/>
        </w:trPr>
        <w:tc>
          <w:tcPr>
            <w:tcW w:w="6030" w:type="dxa"/>
          </w:tcPr>
          <w:p w:rsidR="009D17C7" w:rsidRDefault="009D17C7" w:rsidP="009D17C7">
            <w:pPr>
              <w:jc w:val="center"/>
              <w:rPr>
                <w:sz w:val="24"/>
                <w:szCs w:val="24"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-3175</wp:posOffset>
                  </wp:positionV>
                  <wp:extent cx="3175000" cy="925830"/>
                  <wp:effectExtent l="0" t="0" r="6350" b="762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Upcoming-Events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92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b/>
                <w:sz w:val="28"/>
                <w:szCs w:val="28"/>
                <w:u w:val="single"/>
                <w:lang w:val="en-GB" w:eastAsia="en-GB"/>
              </w:rPr>
              <w:br/>
            </w:r>
            <w:r>
              <w:rPr>
                <w:b/>
                <w:sz w:val="28"/>
                <w:szCs w:val="28"/>
                <w:u w:val="single"/>
                <w:lang w:val="en-GB" w:eastAsia="en-GB"/>
              </w:rPr>
              <w:br/>
            </w:r>
            <w:r>
              <w:rPr>
                <w:b/>
                <w:sz w:val="28"/>
                <w:szCs w:val="28"/>
                <w:u w:val="single"/>
                <w:lang w:val="en-GB" w:eastAsia="en-GB"/>
              </w:rPr>
              <w:br/>
            </w:r>
            <w:r>
              <w:rPr>
                <w:b/>
                <w:sz w:val="28"/>
                <w:szCs w:val="28"/>
                <w:u w:val="single"/>
                <w:lang w:val="en-GB" w:eastAsia="en-GB"/>
              </w:rPr>
              <w:br/>
            </w:r>
            <w:r>
              <w:rPr>
                <w:b/>
                <w:sz w:val="28"/>
                <w:szCs w:val="28"/>
                <w:u w:val="single"/>
                <w:lang w:val="en-GB" w:eastAsia="en-GB"/>
              </w:rPr>
              <w:br/>
            </w:r>
            <w:r>
              <w:rPr>
                <w:b/>
                <w:sz w:val="28"/>
                <w:szCs w:val="28"/>
                <w:u w:val="single"/>
                <w:lang w:val="en-GB" w:eastAsia="en-GB"/>
              </w:rPr>
              <w:br/>
            </w:r>
            <w:r w:rsidRPr="00B003E6">
              <w:rPr>
                <w:b/>
                <w:color w:val="0000FF"/>
                <w:sz w:val="28"/>
                <w:szCs w:val="28"/>
                <w:u w:val="single"/>
                <w:lang w:val="en-GB" w:eastAsia="en-GB"/>
              </w:rPr>
              <w:t>November</w:t>
            </w:r>
            <w:r w:rsidRPr="00B003E6">
              <w:rPr>
                <w:b/>
                <w:color w:val="0000FF"/>
                <w:sz w:val="28"/>
                <w:szCs w:val="28"/>
                <w:u w:val="single"/>
                <w:lang w:val="en-GB" w:eastAsia="en-GB"/>
              </w:rPr>
              <w:br/>
            </w:r>
            <w:r>
              <w:rPr>
                <w:b/>
                <w:sz w:val="28"/>
                <w:szCs w:val="28"/>
                <w:u w:val="single"/>
                <w:lang w:val="en-GB" w:eastAsia="en-GB"/>
              </w:rPr>
              <w:br/>
            </w:r>
            <w:r>
              <w:rPr>
                <w:sz w:val="24"/>
                <w:szCs w:val="24"/>
                <w:lang w:val="en-GB" w:eastAsia="en-GB"/>
              </w:rPr>
              <w:t xml:space="preserve">Canadian Rotary Tour </w:t>
            </w:r>
            <w:r>
              <w:rPr>
                <w:sz w:val="24"/>
                <w:szCs w:val="24"/>
                <w:lang w:val="en-GB" w:eastAsia="en-GB"/>
              </w:rPr>
              <w:br/>
              <w:t xml:space="preserve"> Friday 2</w:t>
            </w:r>
            <w:r w:rsidRPr="009D17C7">
              <w:rPr>
                <w:sz w:val="24"/>
                <w:szCs w:val="24"/>
                <w:vertAlign w:val="superscript"/>
                <w:lang w:val="en-GB" w:eastAsia="en-GB"/>
              </w:rPr>
              <w:t>nd</w:t>
            </w:r>
            <w:r>
              <w:rPr>
                <w:sz w:val="24"/>
                <w:szCs w:val="24"/>
                <w:lang w:val="en-GB" w:eastAsia="en-GB"/>
              </w:rPr>
              <w:t xml:space="preserve"> November</w:t>
            </w:r>
            <w:r>
              <w:rPr>
                <w:b/>
                <w:sz w:val="28"/>
                <w:szCs w:val="28"/>
                <w:u w:val="single"/>
                <w:lang w:val="en-GB" w:eastAsia="en-GB"/>
              </w:rPr>
              <w:br/>
            </w:r>
            <w:r>
              <w:rPr>
                <w:sz w:val="24"/>
                <w:szCs w:val="24"/>
                <w:lang w:val="en-GB" w:eastAsia="en-GB"/>
              </w:rPr>
              <w:br/>
              <w:t>Junior International Curling Competition</w:t>
            </w:r>
            <w:r>
              <w:rPr>
                <w:sz w:val="24"/>
                <w:szCs w:val="24"/>
                <w:lang w:val="en-GB" w:eastAsia="en-GB"/>
              </w:rPr>
              <w:br/>
              <w:t>9</w:t>
            </w:r>
            <w:r w:rsidRPr="00EB493A">
              <w:rPr>
                <w:sz w:val="24"/>
                <w:szCs w:val="24"/>
                <w:vertAlign w:val="superscript"/>
                <w:lang w:val="en-GB" w:eastAsia="en-GB"/>
              </w:rPr>
              <w:t>th</w:t>
            </w:r>
            <w:r>
              <w:rPr>
                <w:sz w:val="24"/>
                <w:szCs w:val="24"/>
                <w:lang w:val="en-GB" w:eastAsia="en-GB"/>
              </w:rPr>
              <w:t xml:space="preserve"> – 11</w:t>
            </w:r>
            <w:r w:rsidRPr="00EB493A">
              <w:rPr>
                <w:sz w:val="24"/>
                <w:szCs w:val="24"/>
                <w:vertAlign w:val="superscript"/>
                <w:lang w:val="en-GB" w:eastAsia="en-GB"/>
              </w:rPr>
              <w:t>th</w:t>
            </w:r>
            <w:r>
              <w:rPr>
                <w:sz w:val="24"/>
                <w:szCs w:val="24"/>
                <w:lang w:val="en-GB" w:eastAsia="en-GB"/>
              </w:rPr>
              <w:t xml:space="preserve"> November 18</w:t>
            </w:r>
          </w:p>
          <w:p w:rsidR="009D17C7" w:rsidRPr="001D0B9C" w:rsidRDefault="009D17C7" w:rsidP="009D17C7">
            <w:pPr>
              <w:jc w:val="center"/>
              <w:rPr>
                <w:b/>
                <w:sz w:val="28"/>
                <w:szCs w:val="28"/>
                <w:u w:val="single"/>
                <w:lang w:val="en-GB" w:eastAsia="en-GB"/>
              </w:rPr>
            </w:pPr>
            <w:r w:rsidRPr="00B003E6">
              <w:rPr>
                <w:b/>
                <w:color w:val="0000FF"/>
                <w:sz w:val="28"/>
                <w:szCs w:val="28"/>
                <w:u w:val="single"/>
                <w:lang w:val="en-GB" w:eastAsia="en-GB"/>
              </w:rPr>
              <w:t>December</w:t>
            </w:r>
            <w:r w:rsidRPr="00B003E6">
              <w:rPr>
                <w:b/>
                <w:color w:val="0000FF"/>
                <w:sz w:val="28"/>
                <w:szCs w:val="28"/>
                <w:u w:val="single"/>
                <w:lang w:val="en-GB" w:eastAsia="en-GB"/>
              </w:rPr>
              <w:br/>
            </w:r>
            <w:r>
              <w:rPr>
                <w:b/>
                <w:sz w:val="28"/>
                <w:szCs w:val="28"/>
                <w:u w:val="single"/>
                <w:lang w:val="en-GB" w:eastAsia="en-GB"/>
              </w:rPr>
              <w:br/>
            </w:r>
            <w:r w:rsidRPr="009D17C7">
              <w:rPr>
                <w:sz w:val="24"/>
                <w:szCs w:val="24"/>
                <w:lang w:val="en-GB" w:eastAsia="en-GB"/>
              </w:rPr>
              <w:t xml:space="preserve"> Area 13 Bonspiel Dennis Bowl </w:t>
            </w:r>
            <w:r w:rsidRPr="009D17C7">
              <w:rPr>
                <w:sz w:val="24"/>
                <w:szCs w:val="24"/>
                <w:lang w:val="en-GB" w:eastAsia="en-GB"/>
              </w:rPr>
              <w:br/>
            </w:r>
            <w:r>
              <w:rPr>
                <w:sz w:val="24"/>
                <w:szCs w:val="24"/>
                <w:lang w:val="en-GB" w:eastAsia="en-GB"/>
              </w:rPr>
              <w:t xml:space="preserve">Saturday </w:t>
            </w:r>
            <w:r w:rsidRPr="009D17C7">
              <w:rPr>
                <w:sz w:val="24"/>
                <w:szCs w:val="24"/>
                <w:lang w:val="en-GB" w:eastAsia="en-GB"/>
              </w:rPr>
              <w:t>1</w:t>
            </w:r>
            <w:r w:rsidRPr="009D17C7">
              <w:rPr>
                <w:sz w:val="24"/>
                <w:szCs w:val="24"/>
                <w:vertAlign w:val="superscript"/>
                <w:lang w:val="en-GB" w:eastAsia="en-GB"/>
              </w:rPr>
              <w:t>st</w:t>
            </w:r>
            <w:r>
              <w:rPr>
                <w:sz w:val="24"/>
                <w:szCs w:val="24"/>
                <w:lang w:val="en-GB" w:eastAsia="en-GB"/>
              </w:rPr>
              <w:t xml:space="preserve"> Dec</w:t>
            </w:r>
            <w:r w:rsidRPr="009D17C7">
              <w:rPr>
                <w:sz w:val="24"/>
                <w:szCs w:val="24"/>
                <w:lang w:val="en-GB" w:eastAsia="en-GB"/>
              </w:rPr>
              <w:t>ember</w:t>
            </w:r>
          </w:p>
          <w:p w:rsidR="009D17C7" w:rsidRDefault="00330F8D" w:rsidP="009D17C7">
            <w:pPr>
              <w:jc w:val="center"/>
              <w:rPr>
                <w:sz w:val="24"/>
                <w:szCs w:val="24"/>
                <w:lang w:val="en-GB" w:eastAsia="en-GB"/>
              </w:rPr>
            </w:pPr>
            <w:r>
              <w:rPr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893445</wp:posOffset>
                  </wp:positionV>
                  <wp:extent cx="3335655" cy="2927985"/>
                  <wp:effectExtent l="0" t="0" r="0" b="5715"/>
                  <wp:wrapThrough wrapText="bothSides">
                    <wp:wrapPolygon edited="0">
                      <wp:start x="0" y="0"/>
                      <wp:lineTo x="0" y="21502"/>
                      <wp:lineTo x="21464" y="21502"/>
                      <wp:lineTo x="21464" y="0"/>
                      <wp:lineTo x="0" y="0"/>
                    </wp:wrapPolygon>
                  </wp:wrapThrough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ummer curling.jpe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655" cy="292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17C7">
              <w:rPr>
                <w:sz w:val="24"/>
                <w:szCs w:val="24"/>
                <w:lang w:val="en-GB" w:eastAsia="en-GB"/>
              </w:rPr>
              <w:t>Ultra-White Collar Boxing – Saturday 15</w:t>
            </w:r>
            <w:r w:rsidR="009D17C7" w:rsidRPr="00EB493A">
              <w:rPr>
                <w:sz w:val="24"/>
                <w:szCs w:val="24"/>
                <w:vertAlign w:val="superscript"/>
                <w:lang w:val="en-GB" w:eastAsia="en-GB"/>
              </w:rPr>
              <w:t>th</w:t>
            </w:r>
            <w:r w:rsidR="009D17C7">
              <w:rPr>
                <w:sz w:val="24"/>
                <w:szCs w:val="24"/>
                <w:lang w:val="en-GB" w:eastAsia="en-GB"/>
              </w:rPr>
              <w:t xml:space="preserve"> December </w:t>
            </w:r>
            <w:r w:rsidR="009D17C7">
              <w:rPr>
                <w:sz w:val="24"/>
                <w:szCs w:val="24"/>
                <w:lang w:val="en-GB" w:eastAsia="en-GB"/>
              </w:rPr>
              <w:br/>
            </w:r>
            <w:r w:rsidR="009D17C7">
              <w:rPr>
                <w:sz w:val="24"/>
                <w:szCs w:val="24"/>
                <w:lang w:val="en-GB" w:eastAsia="en-GB"/>
              </w:rPr>
              <w:br/>
              <w:t xml:space="preserve">Ice Factor </w:t>
            </w:r>
            <w:r w:rsidR="009D17C7">
              <w:rPr>
                <w:sz w:val="24"/>
                <w:szCs w:val="24"/>
                <w:lang w:val="en-GB" w:eastAsia="en-GB"/>
              </w:rPr>
              <w:br/>
              <w:t>Saturday 29</w:t>
            </w:r>
            <w:r w:rsidR="009D17C7" w:rsidRPr="009D17C7">
              <w:rPr>
                <w:sz w:val="24"/>
                <w:szCs w:val="24"/>
                <w:vertAlign w:val="superscript"/>
                <w:lang w:val="en-GB" w:eastAsia="en-GB"/>
              </w:rPr>
              <w:t>th</w:t>
            </w:r>
            <w:r w:rsidR="009D17C7">
              <w:rPr>
                <w:sz w:val="24"/>
                <w:szCs w:val="24"/>
                <w:lang w:val="en-GB" w:eastAsia="en-GB"/>
              </w:rPr>
              <w:t xml:space="preserve"> December</w:t>
            </w:r>
          </w:p>
          <w:p w:rsidR="00BF3499" w:rsidRPr="003E5E53" w:rsidRDefault="00B003E6" w:rsidP="00E073D8">
            <w:pPr>
              <w:pStyle w:val="Quotecentred"/>
              <w:jc w:val="left"/>
            </w:pPr>
            <w:r w:rsidRPr="00360BE4">
              <w:rPr>
                <w:noProof/>
                <w:sz w:val="44"/>
                <w:szCs w:val="44"/>
                <w:lang w:val="en-GB" w:eastAsia="en-GB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405765</wp:posOffset>
                      </wp:positionV>
                      <wp:extent cx="3511550" cy="2644775"/>
                      <wp:effectExtent l="0" t="0" r="0" b="3175"/>
                      <wp:wrapTopAndBottom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1550" cy="264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03E6" w:rsidRDefault="00B003E6" w:rsidP="00360BE4">
                                  <w:pPr>
                                    <w:jc w:val="center"/>
                                    <w:rPr>
                                      <w:b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</w:p>
                                <w:p w:rsidR="00360BE4" w:rsidRPr="00C81686" w:rsidRDefault="00360BE4" w:rsidP="00360BE4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330F8D">
                                    <w:rPr>
                                      <w:rFonts w:ascii="Elephant" w:hAnsi="Elephant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  <w:t>SUMMER SPIEL</w:t>
                                  </w:r>
                                  <w:r w:rsidR="00E11F6F" w:rsidRPr="00330F8D">
                                    <w:rPr>
                                      <w:rFonts w:ascii="Elephant" w:hAnsi="Elephant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  <w:br/>
                                  </w:r>
                                  <w:r w:rsidR="00E11F6F" w:rsidRPr="00E11F6F">
                                    <w:rPr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  <w:br/>
                                  </w:r>
                                  <w:r w:rsidR="00C81686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Inverness Ice Centre is looking at the possibility of holding a Summer Spiel towards the end of June</w:t>
                                  </w:r>
                                  <w:r w:rsidR="009D17C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2019</w:t>
                                  </w:r>
                                  <w:r w:rsidR="00C81686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="00C81686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="00C81686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="009D17C7">
                                    <w:rPr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="00C81686" w:rsidRPr="00C81686">
                                    <w:rPr>
                                      <w:sz w:val="28"/>
                                      <w:szCs w:val="28"/>
                                    </w:rPr>
                                    <w:t>To register interest or submit entries please contact Keith Petrie by Wednesday 19</w:t>
                                  </w:r>
                                  <w:r w:rsidR="00C81686" w:rsidRPr="00C81686">
                                    <w:rPr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  <w:r w:rsidR="00C81686" w:rsidRPr="00C81686">
                                    <w:rPr>
                                      <w:sz w:val="28"/>
                                      <w:szCs w:val="28"/>
                                    </w:rPr>
                                    <w:t xml:space="preserve"> December.</w:t>
                                  </w:r>
                                  <w:r w:rsidR="009D17C7">
                                    <w:rPr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="00C81686" w:rsidRPr="00C81686">
                                    <w:rPr>
                                      <w:sz w:val="28"/>
                                      <w:szCs w:val="28"/>
                                    </w:rPr>
                                    <w:br/>
                                    <w:t>keith.petrie@inverness-ice-centre.co.uk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.5pt;margin-top:31.95pt;width:276.5pt;height:208.2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" filled="f" stroked="f">
                      <v:textbox>
                        <w:txbxContent>
                          <w:p w:rsidR="00B003E6" w:rsidRDefault="00B003E6" w:rsidP="00360BE4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:rsidR="00360BE4" w:rsidRPr="00C81686" w:rsidRDefault="00360BE4" w:rsidP="00360BE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30F8D">
                              <w:rPr>
                                <w:rFonts w:ascii="Elephant" w:hAnsi="Elephant"/>
                                <w:b/>
                                <w:sz w:val="32"/>
                                <w:szCs w:val="32"/>
                                <w:u w:val="single"/>
                              </w:rPr>
                              <w:t>SUMMER SPIEL</w:t>
                            </w:r>
                            <w:r w:rsidR="00E11F6F" w:rsidRPr="00330F8D">
                              <w:rPr>
                                <w:rFonts w:ascii="Elephant" w:hAnsi="Elephant"/>
                                <w:b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="00E11F6F" w:rsidRPr="00E11F6F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="00C81686">
                              <w:rPr>
                                <w:b/>
                                <w:sz w:val="28"/>
                                <w:szCs w:val="28"/>
                              </w:rPr>
                              <w:t>Inverness Ice Centre is looking at the possibility of holding a Summer Spiel towards the end of June</w:t>
                            </w:r>
                            <w:r w:rsidR="009D17C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2019</w:t>
                            </w:r>
                            <w:r w:rsidR="00C81686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C81686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="00C81686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="009D17C7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="00C81686" w:rsidRPr="00C81686">
                              <w:rPr>
                                <w:sz w:val="28"/>
                                <w:szCs w:val="28"/>
                              </w:rPr>
                              <w:t>To register interest or submit entries please contact Keith Petrie by Wednesday 19</w:t>
                            </w:r>
                            <w:r w:rsidR="00C81686" w:rsidRPr="00C81686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C81686" w:rsidRPr="00C81686">
                              <w:rPr>
                                <w:sz w:val="28"/>
                                <w:szCs w:val="28"/>
                              </w:rPr>
                              <w:t xml:space="preserve"> December.</w:t>
                            </w:r>
                            <w:r w:rsidR="009D17C7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="00C81686" w:rsidRPr="00C81686">
                              <w:rPr>
                                <w:sz w:val="28"/>
                                <w:szCs w:val="28"/>
                              </w:rPr>
                              <w:br/>
                              <w:t>keith.petrie@inverness-ice-centre.co.uk</w:t>
                            </w: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 w:rsidR="009D17C7">
              <w:rPr>
                <w:sz w:val="24"/>
                <w:szCs w:val="24"/>
                <w:lang w:val="en-GB" w:eastAsia="en-GB"/>
              </w:rPr>
              <w:t>Ice Factor Skating Show – 29</w:t>
            </w:r>
            <w:r w:rsidR="009D17C7" w:rsidRPr="00EB493A">
              <w:rPr>
                <w:sz w:val="24"/>
                <w:szCs w:val="24"/>
                <w:vertAlign w:val="superscript"/>
                <w:lang w:val="en-GB" w:eastAsia="en-GB"/>
              </w:rPr>
              <w:t>th</w:t>
            </w:r>
            <w:r w:rsidR="009D17C7">
              <w:rPr>
                <w:sz w:val="24"/>
                <w:szCs w:val="24"/>
                <w:lang w:val="en-GB" w:eastAsia="en-GB"/>
              </w:rPr>
              <w:t xml:space="preserve"> December 18</w:t>
            </w:r>
            <w:r w:rsidR="003E5E53"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  <w:br/>
            </w:r>
          </w:p>
        </w:tc>
        <w:tc>
          <w:tcPr>
            <w:tcW w:w="5489" w:type="dxa"/>
          </w:tcPr>
          <w:p w:rsidR="00637CED" w:rsidRPr="004A05E8" w:rsidRDefault="005650C5" w:rsidP="00B304E5">
            <w:pP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3E5E53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="004A05E8" w:rsidRPr="004A05E8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Inverness</w:t>
            </w:r>
            <w:r w:rsidR="00B003E6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Ice Centre is celebrating its </w:t>
            </w:r>
            <w:r w:rsidR="004A05E8" w:rsidRPr="004A05E8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50th anniversary this year and as part of our celebrations </w:t>
            </w:r>
            <w:r w:rsidR="004A05E8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these sessions are</w:t>
            </w:r>
            <w:r w:rsidR="004A05E8" w:rsidRPr="004A05E8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 FREE</w:t>
            </w:r>
            <w:r w:rsidR="008B7C41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:</w:t>
            </w:r>
            <w:r w:rsidR="00637CED" w:rsidRPr="005650C5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GB"/>
              </w:rPr>
              <w:br/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>Tuesday 6</w:t>
            </w:r>
            <w:r w:rsidR="00E11F6F" w:rsidRPr="00E11F6F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th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November  - 5.25</w:t>
            </w:r>
            <w:r w:rsidR="00637CED" w:rsidRPr="005650C5">
              <w:rPr>
                <w:rFonts w:ascii="Calibri" w:hAnsi="Calibri" w:cs="Calibri"/>
                <w:sz w:val="24"/>
                <w:szCs w:val="24"/>
                <w:lang w:val="en-GB"/>
              </w:rPr>
              <w:t>pm - 6.45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>pm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br/>
              <w:t>Tuesday 13</w:t>
            </w:r>
            <w:r w:rsidR="00E11F6F" w:rsidRPr="00E11F6F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th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November - 5.25</w:t>
            </w:r>
            <w:r w:rsidR="00637CED" w:rsidRPr="005650C5">
              <w:rPr>
                <w:rFonts w:ascii="Calibri" w:hAnsi="Calibri" w:cs="Calibri"/>
                <w:sz w:val="24"/>
                <w:szCs w:val="24"/>
                <w:lang w:val="en-GB"/>
              </w:rPr>
              <w:t>pm - 6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>.45pm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br/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br/>
            </w:r>
            <w:r w:rsidR="008B7C41" w:rsidRPr="008B7C41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Sessions are then as follows:</w:t>
            </w:r>
            <w:r w:rsidR="00E11F6F" w:rsidRPr="008B7C41">
              <w:rPr>
                <w:rFonts w:ascii="Calibri" w:hAnsi="Calibri" w:cs="Calibri"/>
                <w:b/>
                <w:sz w:val="24"/>
                <w:szCs w:val="24"/>
                <w:lang w:val="en-GB"/>
              </w:rPr>
              <w:br/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>Tuesday 20</w:t>
            </w:r>
            <w:r w:rsidR="00E11F6F" w:rsidRPr="00E11F6F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th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November - 5.25</w:t>
            </w:r>
            <w:r w:rsidR="00637CED" w:rsidRPr="005650C5">
              <w:rPr>
                <w:rFonts w:ascii="Calibri" w:hAnsi="Calibri" w:cs="Calibri"/>
                <w:sz w:val="24"/>
                <w:szCs w:val="24"/>
                <w:lang w:val="en-GB"/>
              </w:rPr>
              <w:t>pm - 6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>.45pm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br/>
              <w:t>Tuesday 27</w:t>
            </w:r>
            <w:r w:rsidR="00E11F6F" w:rsidRPr="00E11F6F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th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November - 5.25</w:t>
            </w:r>
            <w:r w:rsidR="00637CED" w:rsidRPr="005650C5">
              <w:rPr>
                <w:rFonts w:ascii="Calibri" w:hAnsi="Calibri" w:cs="Calibri"/>
                <w:sz w:val="24"/>
                <w:szCs w:val="24"/>
                <w:lang w:val="en-GB"/>
              </w:rPr>
              <w:t>pm - 6.45pm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br/>
              <w:t>Tuesday 4</w:t>
            </w:r>
            <w:r w:rsidR="00E11F6F" w:rsidRPr="00E11F6F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th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December - 5.25 - 6.45pm 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br/>
              <w:t>Tuesday 11</w:t>
            </w:r>
            <w:r w:rsidR="00E11F6F" w:rsidRPr="00E11F6F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th</w:t>
            </w:r>
            <w:r w:rsidR="00E11F6F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December - 5.25 - 6.45pm </w:t>
            </w:r>
          </w:p>
          <w:p w:rsidR="00637CED" w:rsidRPr="005650C5" w:rsidRDefault="008B7C41" w:rsidP="00B304E5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GB"/>
              </w:rPr>
              <w:t xml:space="preserve">Adults - £5 per session </w:t>
            </w:r>
            <w:r w:rsidR="00637CED" w:rsidRPr="005650C5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GB"/>
              </w:rPr>
              <w:br/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GB"/>
              </w:rPr>
              <w:t xml:space="preserve">Juniors - </w:t>
            </w:r>
            <w:r w:rsidR="00637CED" w:rsidRPr="005650C5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GB"/>
              </w:rPr>
              <w:t xml:space="preserve">£3.00 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GB"/>
              </w:rPr>
              <w:t>per session</w:t>
            </w:r>
          </w:p>
          <w:p w:rsidR="00637CED" w:rsidRPr="005650C5" w:rsidRDefault="00E11F6F" w:rsidP="00B304E5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To register please </w:t>
            </w:r>
            <w:r w:rsidR="00637CED" w:rsidRPr="005650C5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contact: </w:t>
            </w:r>
            <w:hyperlink r:id="rId14" w:history="1">
              <w:r w:rsidR="00637CED" w:rsidRPr="005650C5">
                <w:rPr>
                  <w:rStyle w:val="Hyperlink"/>
                  <w:rFonts w:ascii="Calibri" w:hAnsi="Calibri" w:cs="Calibri"/>
                  <w:b/>
                  <w:bCs/>
                  <w:sz w:val="24"/>
                  <w:szCs w:val="24"/>
                  <w:lang w:val="en-GB"/>
                </w:rPr>
                <w:t>highlandcurlingcoaches@gmail.com</w:t>
              </w:r>
            </w:hyperlink>
          </w:p>
          <w:p w:rsidR="00C81686" w:rsidRPr="003E5E53" w:rsidRDefault="006F3316" w:rsidP="009D17C7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-1702</wp:posOffset>
                      </wp:positionH>
                      <wp:positionV relativeFrom="paragraph">
                        <wp:posOffset>159439</wp:posOffset>
                      </wp:positionV>
                      <wp:extent cx="3395466" cy="3968520"/>
                      <wp:effectExtent l="0" t="0" r="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95466" cy="396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30F8D" w:rsidRDefault="00330F8D" w:rsidP="006F3316">
                                  <w:pPr>
                                    <w:jc w:val="center"/>
                                    <w:rPr>
                                      <w:rFonts w:ascii="Franklin Gothic Demi Cond" w:hAnsi="Franklin Gothic Demi Cond"/>
                                      <w:color w:val="FF0000"/>
                                      <w:sz w:val="2"/>
                                      <w:szCs w:val="2"/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  <w:p w:rsidR="006F3316" w:rsidRPr="00B003E6" w:rsidRDefault="006F3316" w:rsidP="006F3316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330F8D">
                                    <w:rPr>
                                      <w:rFonts w:ascii="Franklin Gothic Demi Cond" w:hAnsi="Franklin Gothic Demi Cond"/>
                                      <w:color w:val="FF0000"/>
                                      <w:sz w:val="32"/>
                                      <w:szCs w:val="32"/>
                                      <w:u w:val="single"/>
                                      <w:lang w:val="en-GB"/>
                                    </w:rPr>
                                    <w:t>Christmas Gifts</w:t>
                                  </w:r>
                                  <w:r w:rsidR="00B003E6" w:rsidRPr="00330F8D">
                                    <w:rPr>
                                      <w:rFonts w:ascii="Franklin Gothic Demi Cond" w:hAnsi="Franklin Gothic Demi Cond"/>
                                      <w:i/>
                                      <w:sz w:val="32"/>
                                      <w:szCs w:val="32"/>
                                      <w:lang w:val="en-GB"/>
                                    </w:rPr>
                                    <w:br/>
                                  </w:r>
                                  <w:r w:rsidR="00D7571D" w:rsidRPr="00B003E6">
                                    <w:rPr>
                                      <w:i/>
                                      <w:sz w:val="28"/>
                                      <w:szCs w:val="28"/>
                                      <w:lang w:val="en-GB"/>
                                    </w:rPr>
                                    <w:br/>
                                  </w:r>
                                  <w:proofErr w:type="gramStart"/>
                                  <w:r w:rsidR="00B003E6">
                                    <w:rPr>
                                      <w:i/>
                                      <w:sz w:val="28"/>
                                      <w:szCs w:val="28"/>
                                      <w:lang w:val="en-GB"/>
                                    </w:rPr>
                                    <w:t>Some</w:t>
                                  </w:r>
                                  <w:proofErr w:type="gramEnd"/>
                                  <w:r w:rsidR="00B003E6">
                                    <w:rPr>
                                      <w:i/>
                                      <w:sz w:val="28"/>
                                      <w:szCs w:val="28"/>
                                      <w:lang w:val="en-GB"/>
                                    </w:rPr>
                                    <w:t xml:space="preserve"> ideas for stocking fillers or an unusual gift for </w:t>
                                  </w:r>
                                  <w:r w:rsidR="00330F8D">
                                    <w:rPr>
                                      <w:i/>
                                      <w:sz w:val="28"/>
                                      <w:szCs w:val="28"/>
                                      <w:lang w:val="en-GB"/>
                                    </w:rPr>
                                    <w:t>that person who have everything this Christmas!</w:t>
                                  </w:r>
                                  <w:r w:rsidR="00D7571D" w:rsidRPr="00B003E6">
                                    <w:rPr>
                                      <w:sz w:val="28"/>
                                      <w:szCs w:val="28"/>
                                      <w:lang w:val="en-GB"/>
                                    </w:rPr>
                                    <w:br/>
                                  </w:r>
                                  <w:r w:rsidR="00D7571D">
                                    <w:rPr>
                                      <w:sz w:val="28"/>
                                      <w:szCs w:val="28"/>
                                      <w:lang w:val="en-GB"/>
                                    </w:rPr>
                                    <w:br/>
                                  </w:r>
                                  <w:r w:rsidR="00D7571D">
                                    <w:rPr>
                                      <w:sz w:val="28"/>
                                      <w:szCs w:val="28"/>
                                      <w:lang w:val="en-GB"/>
                                    </w:rPr>
                                    <w:br/>
                                  </w:r>
                                  <w:r w:rsidRPr="00B003E6"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  <w:t>Family Skating Gift Voucher</w:t>
                                  </w:r>
                                  <w:r w:rsidRPr="00B003E6"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  <w:br/>
                                    <w:t>£21.00</w:t>
                                  </w:r>
                                  <w:r w:rsidRPr="00B003E6">
                                    <w:rPr>
                                      <w:sz w:val="32"/>
                                      <w:szCs w:val="32"/>
                                      <w:lang w:val="en-GB"/>
                                    </w:rPr>
                                    <w:t xml:space="preserve"> </w:t>
                                  </w:r>
                                  <w:r w:rsidRPr="00B003E6">
                                    <w:rPr>
                                      <w:sz w:val="32"/>
                                      <w:szCs w:val="32"/>
                                      <w:lang w:val="en-GB"/>
                                    </w:rPr>
                                    <w:br/>
                                  </w:r>
                                  <w:r w:rsidRPr="00B003E6">
                                    <w:rPr>
                                      <w:sz w:val="32"/>
                                      <w:szCs w:val="32"/>
                                      <w:lang w:val="en-GB"/>
                                    </w:rPr>
                                    <w:br/>
                                  </w:r>
                                  <w:r w:rsidR="00B003E6" w:rsidRPr="00B003E6">
                                    <w:rPr>
                                      <w:sz w:val="32"/>
                                      <w:szCs w:val="32"/>
                                      <w:lang w:val="en-GB"/>
                                    </w:rPr>
                                    <w:br/>
                                  </w:r>
                                  <w:r w:rsidR="00B003E6" w:rsidRPr="00B003E6">
                                    <w:rPr>
                                      <w:sz w:val="32"/>
                                      <w:szCs w:val="32"/>
                                      <w:lang w:val="en-GB"/>
                                    </w:rPr>
                                    <w:br/>
                                  </w:r>
                                  <w:r w:rsidRPr="00B003E6"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  <w:t xml:space="preserve">Curling Stone </w:t>
                                  </w:r>
                                  <w:r w:rsidR="00B003E6" w:rsidRPr="00B003E6"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  <w:t xml:space="preserve">Handle </w:t>
                                  </w:r>
                                  <w:r w:rsidRPr="00B003E6"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  <w:t>Engraving</w:t>
                                  </w:r>
                                  <w:r w:rsidRPr="00B003E6"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  <w:br/>
                                  </w:r>
                                  <w:r w:rsidR="00B003E6"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  <w:t>from just £99!</w:t>
                                  </w:r>
                                </w:p>
                                <w:p w:rsidR="00B003E6" w:rsidRPr="00B003E6" w:rsidRDefault="00B003E6" w:rsidP="006F3316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B003E6"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  <w:t>Or</w:t>
                                  </w:r>
                                </w:p>
                                <w:p w:rsidR="00B003E6" w:rsidRPr="00B003E6" w:rsidRDefault="00B003E6" w:rsidP="006F331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B003E6">
                                    <w:rPr>
                                      <w:b/>
                                      <w:sz w:val="32"/>
                                      <w:szCs w:val="32"/>
                                      <w:lang w:val="en-GB"/>
                                    </w:rPr>
                                    <w:t>Buy one &amp; get one half price!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8" o:spid="_x0000_s1027" type="#_x0000_t202" style="position:absolute;margin-left:-.15pt;margin-top:12.55pt;width:267.35pt;height:312.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" filled="f" stroked="f" strokeweight=".5pt">
                      <v:textbox>
                        <w:txbxContent>
                          <w:p w:rsidR="00330F8D" w:rsidRDefault="00330F8D" w:rsidP="006F3316">
                            <w:pPr>
                              <w:jc w:val="center"/>
                              <w:rPr>
                                <w:rFonts w:ascii="Franklin Gothic Demi Cond" w:hAnsi="Franklin Gothic Demi Cond"/>
                                <w:color w:val="FF0000"/>
                                <w:sz w:val="2"/>
                                <w:szCs w:val="2"/>
                                <w:u w:val="single"/>
                                <w:lang w:val="en-GB"/>
                              </w:rPr>
                            </w:pPr>
                          </w:p>
                          <w:p w:rsidR="006F3316" w:rsidRPr="00B003E6" w:rsidRDefault="006F3316" w:rsidP="006F331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330F8D">
                              <w:rPr>
                                <w:rFonts w:ascii="Franklin Gothic Demi Cond" w:hAnsi="Franklin Gothic Demi Cond"/>
                                <w:color w:val="FF0000"/>
                                <w:sz w:val="32"/>
                                <w:szCs w:val="32"/>
                                <w:u w:val="single"/>
                                <w:lang w:val="en-GB"/>
                              </w:rPr>
                              <w:t>Christmas Gifts</w:t>
                            </w:r>
                            <w:r w:rsidR="00B003E6" w:rsidRPr="00330F8D">
                              <w:rPr>
                                <w:rFonts w:ascii="Franklin Gothic Demi Cond" w:hAnsi="Franklin Gothic Demi Cond"/>
                                <w:i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="00D7571D" w:rsidRPr="00B003E6">
                              <w:rPr>
                                <w:i/>
                                <w:sz w:val="28"/>
                                <w:szCs w:val="28"/>
                                <w:lang w:val="en-GB"/>
                              </w:rPr>
                              <w:br/>
                            </w:r>
                            <w:proofErr w:type="gramStart"/>
                            <w:r w:rsidR="00B003E6">
                              <w:rPr>
                                <w:i/>
                                <w:sz w:val="28"/>
                                <w:szCs w:val="28"/>
                                <w:lang w:val="en-GB"/>
                              </w:rPr>
                              <w:t>Some</w:t>
                            </w:r>
                            <w:proofErr w:type="gramEnd"/>
                            <w:r w:rsidR="00B003E6">
                              <w:rPr>
                                <w:i/>
                                <w:sz w:val="28"/>
                                <w:szCs w:val="28"/>
                                <w:lang w:val="en-GB"/>
                              </w:rPr>
                              <w:t xml:space="preserve"> ideas for stocking fillers or an unusual gift for </w:t>
                            </w:r>
                            <w:r w:rsidR="00330F8D">
                              <w:rPr>
                                <w:i/>
                                <w:sz w:val="28"/>
                                <w:szCs w:val="28"/>
                                <w:lang w:val="en-GB"/>
                              </w:rPr>
                              <w:t>that person who have everything this Christmas!</w:t>
                            </w:r>
                            <w:r w:rsidR="00D7571D" w:rsidRPr="00B003E6">
                              <w:rPr>
                                <w:sz w:val="28"/>
                                <w:szCs w:val="28"/>
                                <w:lang w:val="en-GB"/>
                              </w:rPr>
                              <w:br/>
                            </w:r>
                            <w:r w:rsidR="00D7571D">
                              <w:rPr>
                                <w:sz w:val="28"/>
                                <w:szCs w:val="28"/>
                                <w:lang w:val="en-GB"/>
                              </w:rPr>
                              <w:br/>
                            </w:r>
                            <w:r w:rsidR="00D7571D">
                              <w:rPr>
                                <w:sz w:val="28"/>
                                <w:szCs w:val="28"/>
                                <w:lang w:val="en-GB"/>
                              </w:rPr>
                              <w:br/>
                            </w:r>
                            <w:r w:rsidRPr="00B003E6"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  <w:t>Family Skating Gift Voucher</w:t>
                            </w:r>
                            <w:r w:rsidRPr="00B003E6"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  <w:br/>
                              <w:t>£21.00</w:t>
                            </w:r>
                            <w:r w:rsidRPr="00B003E6">
                              <w:rPr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r w:rsidRPr="00B003E6">
                              <w:rPr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Pr="00B003E6">
                              <w:rPr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="00B003E6" w:rsidRPr="00B003E6">
                              <w:rPr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="00B003E6" w:rsidRPr="00B003E6">
                              <w:rPr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Pr="00B003E6"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  <w:t xml:space="preserve">Curling Stone </w:t>
                            </w:r>
                            <w:r w:rsidR="00B003E6" w:rsidRPr="00B003E6"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  <w:t xml:space="preserve">Handle </w:t>
                            </w:r>
                            <w:r w:rsidRPr="00B003E6"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  <w:t>Engraving</w:t>
                            </w:r>
                            <w:r w:rsidRPr="00B003E6"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="00B003E6"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  <w:t>from just £99!</w:t>
                            </w:r>
                          </w:p>
                          <w:p w:rsidR="00B003E6" w:rsidRPr="00B003E6" w:rsidRDefault="00B003E6" w:rsidP="006F331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B003E6"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  <w:t>Or</w:t>
                            </w:r>
                          </w:p>
                          <w:p w:rsidR="00B003E6" w:rsidRPr="00B003E6" w:rsidRDefault="00B003E6" w:rsidP="006F3316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B003E6">
                              <w:rPr>
                                <w:b/>
                                <w:sz w:val="32"/>
                                <w:szCs w:val="32"/>
                                <w:lang w:val="en-GB"/>
                              </w:rPr>
                              <w:t>Buy one &amp; get one half price!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46936</wp:posOffset>
                  </wp:positionH>
                  <wp:positionV relativeFrom="paragraph">
                    <wp:posOffset>636095</wp:posOffset>
                  </wp:positionV>
                  <wp:extent cx="3348990" cy="3492352"/>
                  <wp:effectExtent l="0" t="0" r="381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christmas tree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457" cy="3492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637CED">
              <w:rPr>
                <w:rFonts w:ascii="Calibri" w:hAnsi="Calibri" w:cs="Calibri"/>
                <w:sz w:val="24"/>
                <w:szCs w:val="24"/>
              </w:rPr>
              <w:br/>
            </w:r>
            <w:r w:rsidR="00637CED">
              <w:rPr>
                <w:rFonts w:ascii="Calibri" w:hAnsi="Calibri" w:cs="Calibri"/>
                <w:sz w:val="24"/>
                <w:szCs w:val="24"/>
              </w:rPr>
              <w:br/>
            </w:r>
          </w:p>
          <w:p w:rsidR="007D285D" w:rsidRDefault="00682D3A" w:rsidP="007D285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br/>
            </w:r>
          </w:p>
          <w:p w:rsidR="0097636C" w:rsidRDefault="0097636C" w:rsidP="001C763E"/>
        </w:tc>
      </w:tr>
      <w:tr w:rsidR="004C2821" w:rsidTr="00162F6D">
        <w:trPr>
          <w:trHeight w:val="3079"/>
        </w:trPr>
        <w:tc>
          <w:tcPr>
            <w:tcW w:w="11520" w:type="dxa"/>
            <w:gridSpan w:val="2"/>
          </w:tcPr>
          <w:p w:rsidR="00F57FC8" w:rsidRDefault="00B003E6">
            <w:r w:rsidRPr="00360BE4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12065</wp:posOffset>
                      </wp:positionV>
                      <wp:extent cx="3317875" cy="1769110"/>
                      <wp:effectExtent l="0" t="0" r="0" b="2540"/>
                      <wp:wrapSquare wrapText="bothSides"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7875" cy="17691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60BE4" w:rsidRDefault="00360BE4" w:rsidP="00360BE4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B003E6">
                                    <w:rPr>
                                      <w:b/>
                                      <w:sz w:val="32"/>
                                      <w:szCs w:val="32"/>
                                      <w:u w:val="single"/>
                                      <w:lang w:val="en-GB"/>
                                    </w:rPr>
                                    <w:t>ICE FACTOR</w:t>
                                  </w:r>
                                  <w:r w:rsidRPr="00B003E6">
                                    <w:rPr>
                                      <w:b/>
                                      <w:sz w:val="32"/>
                                      <w:szCs w:val="32"/>
                                      <w:u w:val="single"/>
                                      <w:lang w:val="en-GB"/>
                                    </w:rPr>
                                    <w:br/>
                                  </w:r>
                                  <w:r>
                                    <w:rPr>
                                      <w:lang w:val="en-GB"/>
                                    </w:rPr>
                                    <w:br/>
                                  </w:r>
                                  <w:r w:rsidRPr="00E11F6F">
                                    <w:rPr>
                                      <w:b/>
                                      <w:sz w:val="28"/>
                                      <w:szCs w:val="28"/>
                                      <w:lang w:val="en-GB"/>
                                    </w:rPr>
                                    <w:t>Saturday 29</w:t>
                                  </w:r>
                                  <w:r w:rsidRPr="00E11F6F">
                                    <w:rPr>
                                      <w:b/>
                                      <w:sz w:val="28"/>
                                      <w:szCs w:val="28"/>
                                      <w:vertAlign w:val="superscript"/>
                                      <w:lang w:val="en-GB"/>
                                    </w:rPr>
                                    <w:t>th</w:t>
                                  </w:r>
                                  <w:r w:rsidRPr="00E11F6F">
                                    <w:rPr>
                                      <w:b/>
                                      <w:sz w:val="28"/>
                                      <w:szCs w:val="28"/>
                                      <w:lang w:val="en-GB"/>
                                    </w:rPr>
                                    <w:t xml:space="preserve"> December</w:t>
                                  </w:r>
                                  <w:r w:rsidRPr="00E11F6F">
                                    <w:rPr>
                                      <w:b/>
                                      <w:sz w:val="28"/>
                                      <w:szCs w:val="28"/>
                                      <w:lang w:val="en-GB"/>
                                    </w:rPr>
                                    <w:br/>
                                    <w:t>7.00pm</w:t>
                                  </w:r>
                                  <w:r w:rsidRPr="00E11F6F">
                                    <w:rPr>
                                      <w:b/>
                                      <w:sz w:val="28"/>
                                      <w:szCs w:val="28"/>
                                      <w:lang w:val="en-GB"/>
                                    </w:rPr>
                                    <w:br/>
                                  </w:r>
                                  <w:r w:rsidRPr="00E11F6F">
                                    <w:rPr>
                                      <w:b/>
                                      <w:sz w:val="28"/>
                                      <w:szCs w:val="28"/>
                                      <w:lang w:val="en-GB"/>
                                    </w:rPr>
                                    <w:br/>
                                  </w:r>
                                  <w:r w:rsidRPr="00E11F6F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£6 for Adults</w:t>
                                  </w:r>
                                  <w:r w:rsidRPr="00E11F6F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br/>
                                    <w:t xml:space="preserve"> £3 for under 18's.</w:t>
                                  </w:r>
                                </w:p>
                                <w:p w:rsidR="00B003E6" w:rsidRDefault="00B003E6" w:rsidP="00360BE4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Inverness Ice Centre</w:t>
                                  </w:r>
                                </w:p>
                                <w:p w:rsidR="00B003E6" w:rsidRPr="00360BE4" w:rsidRDefault="00B003E6" w:rsidP="00360BE4">
                                  <w:pPr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-2.75pt;margin-top:.95pt;width:261.25pt;height:139.3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" filled="f" stroked="f">
                      <v:textbox>
                        <w:txbxContent>
                          <w:p w:rsidR="00360BE4" w:rsidRDefault="00360BE4" w:rsidP="00360BE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03E6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en-GB"/>
                              </w:rPr>
                              <w:t>ICE FACTOR</w:t>
                            </w:r>
                            <w:r w:rsidRPr="00B003E6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en-GB"/>
                              </w:rPr>
                              <w:br/>
                            </w:r>
                            <w:r>
                              <w:rPr>
                                <w:lang w:val="en-GB"/>
                              </w:rPr>
                              <w:br/>
                            </w:r>
                            <w:r w:rsidRPr="00E11F6F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>Saturday 29</w:t>
                            </w:r>
                            <w:r w:rsidRPr="00E11F6F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E11F6F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December</w:t>
                            </w:r>
                            <w:r w:rsidRPr="00E11F6F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br/>
                              <w:t>7.00pm</w:t>
                            </w:r>
                            <w:r w:rsidRPr="00E11F6F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br/>
                            </w:r>
                            <w:r w:rsidRPr="00E11F6F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br/>
                            </w:r>
                            <w:r w:rsidRPr="00E11F6F">
                              <w:rPr>
                                <w:b/>
                                <w:sz w:val="28"/>
                                <w:szCs w:val="28"/>
                              </w:rPr>
                              <w:t>£6 for Adults</w:t>
                            </w:r>
                            <w:r w:rsidRPr="00E11F6F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  <w:t xml:space="preserve"> £3 for under 18's.</w:t>
                            </w:r>
                          </w:p>
                          <w:p w:rsidR="00B003E6" w:rsidRDefault="00B003E6" w:rsidP="00360BE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Inverness Ice Centre</w:t>
                            </w:r>
                          </w:p>
                          <w:p w:rsidR="00B003E6" w:rsidRPr="00360BE4" w:rsidRDefault="00B003E6" w:rsidP="00360BE4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F3316" w:rsidRPr="006F3316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3797935</wp:posOffset>
                      </wp:positionH>
                      <wp:positionV relativeFrom="paragraph">
                        <wp:posOffset>12065</wp:posOffset>
                      </wp:positionV>
                      <wp:extent cx="3414395" cy="1769745"/>
                      <wp:effectExtent l="0" t="0" r="0" b="190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4395" cy="1769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3316" w:rsidRPr="00330F8D" w:rsidRDefault="00330F8D" w:rsidP="00330F8D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"/>
                                      <w:szCs w:val="2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  <w:u w:val="single"/>
                                    </w:rPr>
                                    <w:t>Bonfire N</w:t>
                                  </w:r>
                                  <w:r w:rsidR="006F3316" w:rsidRPr="00947071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  <w:u w:val="single"/>
                                    </w:rPr>
                                    <w:t>ight 2018</w:t>
                                  </w:r>
                                  <w:r w:rsidR="006F3316" w:rsidRPr="00330F8D">
                                    <w:rPr>
                                      <w:b/>
                                      <w:sz w:val="6"/>
                                      <w:szCs w:val="6"/>
                                      <w:u w:val="single"/>
                                    </w:rPr>
                                    <w:br/>
                                  </w:r>
                                  <w:r w:rsidR="006F3316" w:rsidRPr="00947071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Monday 5</w:t>
                                  </w:r>
                                  <w:r w:rsidR="006F3316" w:rsidRPr="00947071">
                                    <w:rPr>
                                      <w:b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  <w:r w:rsidR="006F3316" w:rsidRPr="00947071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November </w:t>
                                  </w:r>
                                  <w:r w:rsidR="006F3316" w:rsidRPr="00947071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proofErr w:type="gramStart"/>
                                  <w:r w:rsidRPr="00330F8D">
                                    <w:rPr>
                                      <w:sz w:val="28"/>
                                      <w:szCs w:val="28"/>
                                    </w:rPr>
                                    <w:t>P</w:t>
                                  </w:r>
                                  <w:r w:rsidR="00073C88" w:rsidRPr="00330F8D">
                                    <w:rPr>
                                      <w:sz w:val="28"/>
                                      <w:szCs w:val="28"/>
                                    </w:rPr>
                                    <w:t>lease</w:t>
                                  </w:r>
                                  <w:proofErr w:type="gramEnd"/>
                                  <w:r w:rsidR="00052999" w:rsidRPr="00330F8D">
                                    <w:rPr>
                                      <w:sz w:val="28"/>
                                      <w:szCs w:val="28"/>
                                    </w:rPr>
                                    <w:t xml:space="preserve"> be aware there will be traffic restrictions in the surrounding area during this event. </w:t>
                                  </w:r>
                                  <w:r w:rsidR="00052999" w:rsidRPr="00330F8D">
                                    <w:rPr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="00E90FA5" w:rsidRPr="00330F8D">
                                    <w:rPr>
                                      <w:sz w:val="28"/>
                                      <w:szCs w:val="28"/>
                                    </w:rPr>
                                    <w:t xml:space="preserve">If you are due to be here that night please pick up a </w:t>
                                  </w:r>
                                  <w:r w:rsidR="00052999" w:rsidRPr="00330F8D">
                                    <w:rPr>
                                      <w:sz w:val="28"/>
                                      <w:szCs w:val="28"/>
                                    </w:rPr>
                                    <w:t>Parking Pass</w:t>
                                  </w:r>
                                  <w:r w:rsidR="00E90FA5" w:rsidRPr="00330F8D">
                                    <w:rPr>
                                      <w:sz w:val="28"/>
                                      <w:szCs w:val="28"/>
                                    </w:rPr>
                                    <w:t xml:space="preserve"> from Keith as</w:t>
                                  </w:r>
                                  <w:r w:rsidR="00E90FA5">
                                    <w:rPr>
                                      <w:sz w:val="28"/>
                                      <w:szCs w:val="28"/>
                                    </w:rPr>
                                    <w:t xml:space="preserve"> our car park will be monitored.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299.05pt;margin-top:.95pt;width:268.85pt;height:139.3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" stroked="f">
                      <v:textbox>
                        <w:txbxContent>
                          <w:p w:rsidR="006F3316" w:rsidRPr="00330F8D" w:rsidRDefault="00330F8D" w:rsidP="00330F8D">
                            <w:pPr>
                              <w:jc w:val="center"/>
                              <w:rPr>
                                <w:b/>
                                <w:color w:val="FF0000"/>
                                <w:sz w:val="2"/>
                                <w:szCs w:val="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Bonfire N</w:t>
                            </w:r>
                            <w:r w:rsidR="006F3316" w:rsidRPr="00947071">
                              <w:rPr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ight 2018</w:t>
                            </w:r>
                            <w:r w:rsidR="006F3316" w:rsidRPr="00330F8D">
                              <w:rPr>
                                <w:b/>
                                <w:sz w:val="6"/>
                                <w:szCs w:val="6"/>
                                <w:u w:val="single"/>
                              </w:rPr>
                              <w:br/>
                            </w:r>
                            <w:r w:rsidR="006F3316" w:rsidRPr="00947071">
                              <w:rPr>
                                <w:b/>
                                <w:sz w:val="28"/>
                                <w:szCs w:val="28"/>
                              </w:rPr>
                              <w:t>Monday 5</w:t>
                            </w:r>
                            <w:r w:rsidR="006F3316" w:rsidRPr="00947071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6F3316" w:rsidRPr="0094707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November </w:t>
                            </w:r>
                            <w:r w:rsidR="006F3316" w:rsidRPr="00947071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proofErr w:type="gramStart"/>
                            <w:r w:rsidRPr="00330F8D"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r w:rsidR="00073C88" w:rsidRPr="00330F8D">
                              <w:rPr>
                                <w:sz w:val="28"/>
                                <w:szCs w:val="28"/>
                              </w:rPr>
                              <w:t>lease</w:t>
                            </w:r>
                            <w:proofErr w:type="gramEnd"/>
                            <w:r w:rsidR="00052999" w:rsidRPr="00330F8D">
                              <w:rPr>
                                <w:sz w:val="28"/>
                                <w:szCs w:val="28"/>
                              </w:rPr>
                              <w:t xml:space="preserve"> be aware there will be traffic restrictions in the surrounding area during this event. </w:t>
                            </w:r>
                            <w:r w:rsidR="00052999" w:rsidRPr="00330F8D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="00E90FA5" w:rsidRPr="00330F8D">
                              <w:rPr>
                                <w:sz w:val="28"/>
                                <w:szCs w:val="28"/>
                              </w:rPr>
                              <w:t xml:space="preserve">If you are due to be here that night please pick up a </w:t>
                            </w:r>
                            <w:r w:rsidR="00052999" w:rsidRPr="00330F8D">
                              <w:rPr>
                                <w:sz w:val="28"/>
                                <w:szCs w:val="28"/>
                              </w:rPr>
                              <w:t>Parking Pass</w:t>
                            </w:r>
                            <w:r w:rsidR="00E90FA5" w:rsidRPr="00330F8D">
                              <w:rPr>
                                <w:sz w:val="28"/>
                                <w:szCs w:val="28"/>
                              </w:rPr>
                              <w:t xml:space="preserve"> from Keith as</w:t>
                            </w:r>
                            <w:r w:rsidR="00E90FA5">
                              <w:rPr>
                                <w:sz w:val="28"/>
                                <w:szCs w:val="28"/>
                              </w:rPr>
                              <w:t xml:space="preserve"> our car park will be monitored.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91D15">
              <w:rPr>
                <w:noProof/>
                <w:lang w:val="en-GB" w:eastAsia="en-GB"/>
              </w:rPr>
              <w:t xml:space="preserve"> </w:t>
            </w:r>
          </w:p>
          <w:p w:rsidR="00162F6D" w:rsidRDefault="00162F6D" w:rsidP="00162F6D"/>
          <w:p w:rsidR="00162F6D" w:rsidRPr="00162F6D" w:rsidRDefault="00162F6D" w:rsidP="00162F6D"/>
        </w:tc>
      </w:tr>
    </w:tbl>
    <w:tbl>
      <w:tblPr>
        <w:tblpPr w:leftFromText="180" w:rightFromText="180" w:vertAnchor="text" w:horzAnchor="margin" w:tblpY="-10541"/>
        <w:tblOverlap w:val="never"/>
        <w:tblW w:w="17100" w:type="dxa"/>
        <w:tblLayout w:type="fixed"/>
        <w:tblLook w:val="0600" w:firstRow="0" w:lastRow="0" w:firstColumn="0" w:lastColumn="0" w:noHBand="1" w:noVBand="1"/>
        <w:tblDescription w:val="Layout table"/>
      </w:tblPr>
      <w:tblGrid>
        <w:gridCol w:w="5940"/>
        <w:gridCol w:w="5580"/>
        <w:gridCol w:w="5580"/>
      </w:tblGrid>
      <w:tr w:rsidR="00162F6D" w:rsidTr="00162F6D">
        <w:trPr>
          <w:trHeight w:val="9737"/>
        </w:trPr>
        <w:tc>
          <w:tcPr>
            <w:tcW w:w="5940" w:type="dxa"/>
          </w:tcPr>
          <w:p w:rsidR="00162F6D" w:rsidRDefault="00162F6D" w:rsidP="00162F6D">
            <w:pPr>
              <w:pStyle w:val="NormalonDarkBackground"/>
              <w:rPr>
                <w:b/>
                <w:color w:val="70AD47"/>
                <w:spacing w:val="10"/>
                <w:sz w:val="36"/>
                <w:szCs w:val="36"/>
                <w:lang w:val="en-GB" w:eastAsia="en-GB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  <w14:textFill>
                  <w14:solidFill>
                    <w14:srgbClr w14:val="70AD47">
                      <w14:tint w14:val="1000"/>
                    </w14:srgbClr>
                  </w14:solidFill>
                </w14:textFill>
              </w:rPr>
            </w:pPr>
            <w:r w:rsidRPr="00C61723">
              <w:rPr>
                <w:b/>
                <w:color w:val="70AD47"/>
                <w:spacing w:val="10"/>
                <w:sz w:val="36"/>
                <w:szCs w:val="36"/>
                <w:lang w:val="en-GB" w:eastAsia="en-GB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  <w14:textFill>
                  <w14:solidFill>
                    <w14:srgbClr w14:val="70AD47">
                      <w14:tint w14:val="1000"/>
                    </w14:srgbClr>
                  </w14:solidFill>
                </w14:textFill>
              </w:rPr>
              <w:drawing>
                <wp:anchor distT="0" distB="0" distL="114300" distR="114300" simplePos="0" relativeHeight="251708416" behindDoc="1" locked="0" layoutInCell="1" allowOverlap="1" wp14:anchorId="46BA972A" wp14:editId="7F4605DD">
                  <wp:simplePos x="0" y="0"/>
                  <wp:positionH relativeFrom="column">
                    <wp:posOffset>-34533</wp:posOffset>
                  </wp:positionH>
                  <wp:positionV relativeFrom="paragraph">
                    <wp:posOffset>79159</wp:posOffset>
                  </wp:positionV>
                  <wp:extent cx="3472774" cy="963289"/>
                  <wp:effectExtent l="0" t="0" r="0" b="889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ce Skating Web Image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557"/>
                          <a:stretch/>
                        </pic:blipFill>
                        <pic:spPr bwMode="auto">
                          <a:xfrm>
                            <a:off x="0" y="0"/>
                            <a:ext cx="3500469" cy="970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62F6D" w:rsidRPr="00C61723" w:rsidRDefault="00162F6D" w:rsidP="00162F6D">
            <w:pPr>
              <w:pStyle w:val="NormalonDarkBackground"/>
              <w:rPr>
                <w:b/>
                <w:color w:val="auto"/>
                <w:sz w:val="36"/>
                <w:szCs w:val="36"/>
                <w:u w:val="single"/>
                <w:lang w:val="en-GB"/>
              </w:rPr>
            </w:pPr>
            <w:r>
              <w:rPr>
                <w:b/>
                <w:color w:val="70AD47"/>
                <w:spacing w:val="10"/>
                <w:sz w:val="36"/>
                <w:szCs w:val="36"/>
                <w:u w:val="single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  <w14:textFill>
                  <w14:solidFill>
                    <w14:srgbClr w14:val="70AD47">
                      <w14:tint w14:val="1000"/>
                    </w14:srgbClr>
                  </w14:solidFill>
                </w14:textFill>
              </w:rPr>
              <w:t xml:space="preserve"> </w:t>
            </w:r>
            <w:r w:rsidRPr="00B003E6">
              <w:rPr>
                <w:b/>
                <w:color w:val="auto"/>
                <w:spacing w:val="10"/>
                <w:sz w:val="36"/>
                <w:szCs w:val="36"/>
                <w:u w:val="single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Public Ice Skating Timetable</w:t>
            </w:r>
          </w:p>
          <w:p w:rsidR="00162F6D" w:rsidRDefault="00162F6D" w:rsidP="00162F6D">
            <w:pPr>
              <w:pStyle w:val="NormalonDarkBackground"/>
            </w:pPr>
          </w:p>
          <w:tbl>
            <w:tblPr>
              <w:tblStyle w:val="TableGrid"/>
              <w:tblpPr w:leftFromText="180" w:rightFromText="180" w:vertAnchor="text" w:horzAnchor="margin" w:tblpY="-82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91"/>
              <w:gridCol w:w="2414"/>
            </w:tblGrid>
            <w:tr w:rsidR="00162F6D" w:rsidRPr="0090659B" w:rsidTr="00FB1175">
              <w:trPr>
                <w:trHeight w:val="489"/>
              </w:trPr>
              <w:tc>
                <w:tcPr>
                  <w:tcW w:w="2891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 w:rsidRPr="0090659B"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Saturday </w:t>
                  </w: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3</w:t>
                  </w:r>
                  <w:r w:rsidRPr="00C61723">
                    <w:rPr>
                      <w:rFonts w:ascii="Calibri" w:hAnsi="Calibri" w:cs="Calibri"/>
                      <w:color w:val="auto"/>
                      <w:sz w:val="24"/>
                      <w:szCs w:val="24"/>
                      <w:vertAlign w:val="superscript"/>
                    </w:rPr>
                    <w:t>rd</w:t>
                  </w: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 November</w:t>
                  </w:r>
                </w:p>
              </w:tc>
              <w:tc>
                <w:tcPr>
                  <w:tcW w:w="2414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 w:rsidRPr="0090659B"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2pm – 4.30pm</w:t>
                  </w:r>
                </w:p>
              </w:tc>
            </w:tr>
            <w:tr w:rsidR="00162F6D" w:rsidRPr="0090659B" w:rsidTr="00FB1175">
              <w:trPr>
                <w:trHeight w:val="489"/>
              </w:trPr>
              <w:tc>
                <w:tcPr>
                  <w:tcW w:w="2891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 w:rsidRPr="0090659B"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Sunday </w:t>
                  </w: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4</w:t>
                  </w:r>
                  <w:r w:rsidRPr="00C61723">
                    <w:rPr>
                      <w:rFonts w:ascii="Calibri" w:hAnsi="Calibri" w:cs="Calibri"/>
                      <w:color w:val="auto"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 November</w:t>
                  </w:r>
                </w:p>
              </w:tc>
              <w:tc>
                <w:tcPr>
                  <w:tcW w:w="2414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 w:rsidRPr="0090659B"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2pm – 4.30pm</w:t>
                  </w:r>
                </w:p>
              </w:tc>
            </w:tr>
            <w:tr w:rsidR="00162F6D" w:rsidRPr="0090659B" w:rsidTr="00FB1175">
              <w:trPr>
                <w:trHeight w:val="489"/>
              </w:trPr>
              <w:tc>
                <w:tcPr>
                  <w:tcW w:w="2891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Sunday 11</w:t>
                  </w:r>
                  <w:r w:rsidRPr="00C61723">
                    <w:rPr>
                      <w:rFonts w:ascii="Calibri" w:hAnsi="Calibri" w:cs="Calibri"/>
                      <w:color w:val="auto"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 November</w:t>
                  </w:r>
                </w:p>
              </w:tc>
              <w:tc>
                <w:tcPr>
                  <w:tcW w:w="2414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 w:rsidRPr="0090659B"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2pm – 4.30pm</w:t>
                  </w:r>
                </w:p>
              </w:tc>
            </w:tr>
            <w:tr w:rsidR="00162F6D" w:rsidRPr="0090659B" w:rsidTr="00FB1175">
              <w:trPr>
                <w:trHeight w:val="489"/>
              </w:trPr>
              <w:tc>
                <w:tcPr>
                  <w:tcW w:w="2891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Sunday 19</w:t>
                  </w:r>
                  <w:r w:rsidRPr="00C61723">
                    <w:rPr>
                      <w:rFonts w:ascii="Calibri" w:hAnsi="Calibri" w:cs="Calibri"/>
                      <w:color w:val="auto"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 November</w:t>
                  </w:r>
                </w:p>
              </w:tc>
              <w:tc>
                <w:tcPr>
                  <w:tcW w:w="2414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 w:rsidRPr="0090659B"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2pm – 4.30pm</w:t>
                  </w:r>
                </w:p>
              </w:tc>
            </w:tr>
            <w:tr w:rsidR="00162F6D" w:rsidRPr="0090659B" w:rsidTr="00FB1175">
              <w:trPr>
                <w:trHeight w:val="489"/>
              </w:trPr>
              <w:tc>
                <w:tcPr>
                  <w:tcW w:w="2891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Sunday 25</w:t>
                  </w:r>
                  <w:r w:rsidRPr="00C61723">
                    <w:rPr>
                      <w:rFonts w:ascii="Calibri" w:hAnsi="Calibri" w:cs="Calibri"/>
                      <w:color w:val="auto"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 November</w:t>
                  </w:r>
                </w:p>
              </w:tc>
              <w:tc>
                <w:tcPr>
                  <w:tcW w:w="2414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 w:rsidRPr="0090659B"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2pm – 4.30pm</w:t>
                  </w:r>
                </w:p>
              </w:tc>
            </w:tr>
            <w:tr w:rsidR="00162F6D" w:rsidRPr="0090659B" w:rsidTr="00FB1175">
              <w:trPr>
                <w:trHeight w:val="489"/>
              </w:trPr>
              <w:tc>
                <w:tcPr>
                  <w:tcW w:w="2891" w:type="dxa"/>
                </w:tcPr>
                <w:p w:rsidR="00162F6D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Sunday 2</w:t>
                  </w:r>
                  <w:r w:rsidRPr="000935A6">
                    <w:rPr>
                      <w:rFonts w:ascii="Calibri" w:hAnsi="Calibri" w:cs="Calibri"/>
                      <w:color w:val="auto"/>
                      <w:sz w:val="24"/>
                      <w:szCs w:val="24"/>
                      <w:vertAlign w:val="superscript"/>
                    </w:rPr>
                    <w:t>nd</w:t>
                  </w: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 December</w:t>
                  </w:r>
                </w:p>
              </w:tc>
              <w:tc>
                <w:tcPr>
                  <w:tcW w:w="2414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2pm – 4.30pm </w:t>
                  </w:r>
                </w:p>
              </w:tc>
            </w:tr>
            <w:tr w:rsidR="00162F6D" w:rsidRPr="0090659B" w:rsidTr="00FB1175">
              <w:trPr>
                <w:trHeight w:val="489"/>
              </w:trPr>
              <w:tc>
                <w:tcPr>
                  <w:tcW w:w="2891" w:type="dxa"/>
                </w:tcPr>
                <w:p w:rsidR="00162F6D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>Sunday 9</w:t>
                  </w:r>
                  <w:r w:rsidRPr="000935A6">
                    <w:rPr>
                      <w:rFonts w:ascii="Calibri" w:hAnsi="Calibri" w:cs="Calibri"/>
                      <w:color w:val="auto"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 December</w:t>
                  </w:r>
                </w:p>
              </w:tc>
              <w:tc>
                <w:tcPr>
                  <w:tcW w:w="2414" w:type="dxa"/>
                </w:tcPr>
                <w:p w:rsidR="00162F6D" w:rsidRPr="0090659B" w:rsidRDefault="00162F6D" w:rsidP="00162F6D">
                  <w:pPr>
                    <w:pStyle w:val="NormalonDarkBackground"/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auto"/>
                      <w:sz w:val="24"/>
                      <w:szCs w:val="24"/>
                    </w:rPr>
                    <w:t xml:space="preserve">2pm – 4.30pm </w:t>
                  </w:r>
                </w:p>
              </w:tc>
            </w:tr>
          </w:tbl>
          <w:p w:rsidR="00162F6D" w:rsidRPr="008B7C41" w:rsidRDefault="008B7C41" w:rsidP="00162F6D">
            <w:pPr>
              <w:pStyle w:val="NormalonDarkBackground"/>
              <w:jc w:val="center"/>
              <w:rPr>
                <w:b/>
                <w:color w:val="auto"/>
                <w:szCs w:val="22"/>
                <w:lang w:val="en-GB"/>
              </w:rPr>
            </w:pPr>
            <w:r w:rsidRPr="008B7C41">
              <w:rPr>
                <w:b/>
                <w:color w:val="auto"/>
                <w:szCs w:val="22"/>
                <w:lang w:val="en-GB"/>
              </w:rPr>
              <w:t>For more sessions please visit our website</w:t>
            </w:r>
          </w:p>
          <w:p w:rsidR="00052999" w:rsidRDefault="00052999" w:rsidP="00162F6D">
            <w:pPr>
              <w:pStyle w:val="NormalonDarkBackground"/>
              <w:rPr>
                <w:lang w:val="en-GB" w:eastAsia="en-GB"/>
              </w:rPr>
            </w:pPr>
            <w:r>
              <w:rPr>
                <w:lang w:val="en-GB" w:eastAsia="en-GB"/>
              </w:rPr>
              <w:drawing>
                <wp:anchor distT="0" distB="0" distL="114300" distR="114300" simplePos="0" relativeHeight="251714560" behindDoc="1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90973</wp:posOffset>
                  </wp:positionV>
                  <wp:extent cx="3627755" cy="1089025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News3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44" b="17527"/>
                          <a:stretch/>
                        </pic:blipFill>
                        <pic:spPr bwMode="auto">
                          <a:xfrm>
                            <a:off x="0" y="0"/>
                            <a:ext cx="3627755" cy="1089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052999" w:rsidRDefault="00052999" w:rsidP="00162F6D">
            <w:pPr>
              <w:pStyle w:val="NormalonDarkBackground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:rsidR="00052999" w:rsidRDefault="00052999" w:rsidP="00162F6D">
            <w:pPr>
              <w:pStyle w:val="NormalonDarkBackground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:rsidR="00052999" w:rsidRDefault="00052999" w:rsidP="00162F6D">
            <w:pPr>
              <w:pStyle w:val="NormalonDarkBackground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:rsidR="00162F6D" w:rsidRPr="00052999" w:rsidRDefault="00162F6D" w:rsidP="001310B5">
            <w:pPr>
              <w:pStyle w:val="NormalonDarkBackground"/>
              <w:jc w:val="center"/>
              <w:rPr>
                <w:rFonts w:ascii="Calibri" w:hAnsi="Calibri" w:cs="Calibri"/>
                <w:color w:val="auto"/>
                <w:sz w:val="28"/>
                <w:szCs w:val="28"/>
              </w:rPr>
            </w:pPr>
            <w:r w:rsidRPr="00052999">
              <w:rPr>
                <w:b/>
                <w:sz w:val="28"/>
                <w:szCs w:val="28"/>
                <w:u w:val="single"/>
                <w:lang w:val="en-GB" w:eastAsia="en-GB"/>
              </w:rPr>
              <w:drawing>
                <wp:anchor distT="0" distB="0" distL="114300" distR="114300" simplePos="0" relativeHeight="251707392" behindDoc="0" locked="0" layoutInCell="1" allowOverlap="1" wp14:anchorId="3C5BE6CC" wp14:editId="2CB1EF29">
                  <wp:simplePos x="0" y="0"/>
                  <wp:positionH relativeFrom="column">
                    <wp:posOffset>2223364</wp:posOffset>
                  </wp:positionH>
                  <wp:positionV relativeFrom="paragraph">
                    <wp:posOffset>3963048</wp:posOffset>
                  </wp:positionV>
                  <wp:extent cx="2870200" cy="640080"/>
                  <wp:effectExtent l="0" t="0" r="6350" b="762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try curling banner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568" b="62500"/>
                          <a:stretch/>
                        </pic:blipFill>
                        <pic:spPr bwMode="auto">
                          <a:xfrm>
                            <a:off x="0" y="0"/>
                            <a:ext cx="2870200" cy="640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2999" w:rsidRPr="00052999">
              <w:rPr>
                <w:rFonts w:ascii="Calibri" w:hAnsi="Calibri" w:cs="Calibri"/>
                <w:b/>
                <w:color w:val="auto"/>
                <w:sz w:val="28"/>
                <w:szCs w:val="28"/>
                <w:u w:val="single"/>
              </w:rPr>
              <w:t xml:space="preserve">We would love to hear from you! </w:t>
            </w:r>
            <w:r w:rsidR="00052999" w:rsidRPr="00052999">
              <w:rPr>
                <w:rFonts w:ascii="Calibri" w:hAnsi="Calibri" w:cs="Calibri"/>
                <w:b/>
                <w:color w:val="auto"/>
                <w:sz w:val="28"/>
                <w:szCs w:val="28"/>
                <w:u w:val="single"/>
              </w:rPr>
              <w:br/>
            </w:r>
            <w:r w:rsidR="00052999">
              <w:rPr>
                <w:rFonts w:ascii="Calibri" w:hAnsi="Calibri" w:cs="Calibri"/>
                <w:color w:val="auto"/>
                <w:sz w:val="28"/>
                <w:szCs w:val="28"/>
              </w:rPr>
              <w:t>If you have any news or are holding any events and would like to share them with us</w:t>
            </w:r>
            <w:r w:rsidR="001310B5">
              <w:rPr>
                <w:rFonts w:ascii="Calibri" w:hAnsi="Calibri" w:cs="Calibri"/>
                <w:color w:val="auto"/>
                <w:sz w:val="28"/>
                <w:szCs w:val="28"/>
              </w:rPr>
              <w:t xml:space="preserve"> please get in touch. We can share news and events on our website, facebook, twitter and our newsletter. </w:t>
            </w:r>
            <w:r w:rsidR="001310B5">
              <w:rPr>
                <w:rFonts w:ascii="Calibri" w:hAnsi="Calibri" w:cs="Calibri"/>
                <w:color w:val="auto"/>
                <w:sz w:val="28"/>
                <w:szCs w:val="28"/>
              </w:rPr>
              <w:br/>
            </w:r>
            <w:r w:rsidR="00330F8D">
              <w:rPr>
                <w:rFonts w:ascii="Calibri" w:hAnsi="Calibri" w:cs="Calibri"/>
                <w:color w:val="auto"/>
                <w:sz w:val="28"/>
                <w:szCs w:val="28"/>
              </w:rPr>
              <w:t xml:space="preserve">Email: </w:t>
            </w:r>
            <w:r w:rsidR="00330F8D" w:rsidRPr="00330F8D">
              <w:rPr>
                <w:rFonts w:ascii="Calibri" w:hAnsi="Calibri" w:cs="Calibri"/>
                <w:b/>
                <w:color w:val="0000FF"/>
                <w:sz w:val="28"/>
                <w:szCs w:val="28"/>
                <w:u w:val="single"/>
              </w:rPr>
              <w:t>carolineallan.iic@outlook.com</w:t>
            </w:r>
          </w:p>
        </w:tc>
        <w:tc>
          <w:tcPr>
            <w:tcW w:w="5580" w:type="dxa"/>
          </w:tcPr>
          <w:p w:rsidR="00162F6D" w:rsidRPr="000935A6" w:rsidRDefault="00491EAE" w:rsidP="00162F6D">
            <w:pPr>
              <w:pStyle w:val="Quotecentred"/>
              <w:spacing w:before="0"/>
              <w:rPr>
                <w:rFonts w:ascii="Calibri" w:hAnsi="Calibri" w:cs="Calibri"/>
                <w:noProof/>
                <w:color w:val="auto"/>
                <w:sz w:val="32"/>
                <w:szCs w:val="32"/>
                <w:u w:val="single"/>
                <w:lang w:val="en-GB" w:eastAsia="en-GB"/>
              </w:rPr>
            </w:pPr>
            <w:r>
              <w:rPr>
                <w:rFonts w:ascii="Calibri" w:hAnsi="Calibri" w:cs="Calibri"/>
                <w:b/>
                <w:noProof/>
                <w:color w:val="auto"/>
                <w:sz w:val="32"/>
                <w:szCs w:val="32"/>
                <w:u w:val="single"/>
                <w:lang w:val="en-GB" w:eastAsia="en-GB"/>
              </w:rPr>
              <w:drawing>
                <wp:anchor distT="0" distB="0" distL="114300" distR="114300" simplePos="0" relativeHeight="251719680" behindDoc="0" locked="0" layoutInCell="1" allowOverlap="1" wp14:anchorId="7A12AAA7" wp14:editId="3929B012">
                  <wp:simplePos x="0" y="0"/>
                  <wp:positionH relativeFrom="column">
                    <wp:posOffset>2249629</wp:posOffset>
                  </wp:positionH>
                  <wp:positionV relativeFrom="paragraph">
                    <wp:posOffset>205740</wp:posOffset>
                  </wp:positionV>
                  <wp:extent cx="896620" cy="732155"/>
                  <wp:effectExtent l="0" t="0" r="0" b="0"/>
                  <wp:wrapTopAndBottom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Wheelchair_curling_Paralympic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0" cy="73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b/>
                <w:noProof/>
                <w:color w:val="auto"/>
                <w:sz w:val="32"/>
                <w:szCs w:val="32"/>
                <w:u w:val="single"/>
                <w:lang w:val="en-GB" w:eastAsia="en-GB"/>
              </w:rPr>
              <w:drawing>
                <wp:anchor distT="0" distB="0" distL="114300" distR="114300" simplePos="0" relativeHeight="251717632" behindDoc="0" locked="0" layoutInCell="1" allowOverlap="1" wp14:anchorId="7A12AAA7" wp14:editId="3929B012">
                  <wp:simplePos x="0" y="0"/>
                  <wp:positionH relativeFrom="column">
                    <wp:posOffset>1208770</wp:posOffset>
                  </wp:positionH>
                  <wp:positionV relativeFrom="paragraph">
                    <wp:posOffset>208888</wp:posOffset>
                  </wp:positionV>
                  <wp:extent cx="896620" cy="732155"/>
                  <wp:effectExtent l="0" t="0" r="0" b="0"/>
                  <wp:wrapTopAndBottom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Wheelchair_curling_Paralympic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0" cy="73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003E6">
              <w:rPr>
                <w:rFonts w:ascii="Calibri" w:hAnsi="Calibri" w:cs="Calibri"/>
                <w:b/>
                <w:noProof/>
                <w:color w:val="auto"/>
                <w:sz w:val="32"/>
                <w:szCs w:val="32"/>
                <w:u w:val="single"/>
                <w:lang w:val="en-GB" w:eastAsia="en-GB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169666</wp:posOffset>
                  </wp:positionH>
                  <wp:positionV relativeFrom="paragraph">
                    <wp:posOffset>203471</wp:posOffset>
                  </wp:positionV>
                  <wp:extent cx="896620" cy="732155"/>
                  <wp:effectExtent l="0" t="0" r="0" b="0"/>
                  <wp:wrapTopAndBottom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Wheelchair_curling_Paralympic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0" cy="73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7071">
              <w:rPr>
                <w:rFonts w:ascii="Calibri" w:hAnsi="Calibri" w:cs="Calibri"/>
                <w:b/>
                <w:noProof/>
                <w:color w:val="auto"/>
                <w:sz w:val="32"/>
                <w:szCs w:val="32"/>
                <w:u w:val="single"/>
                <w:lang w:val="en-GB" w:eastAsia="en-GB"/>
              </w:rPr>
              <w:br/>
            </w:r>
            <w:r w:rsidR="00947071">
              <w:rPr>
                <w:rFonts w:ascii="Calibri" w:hAnsi="Calibri" w:cs="Calibri"/>
                <w:b/>
                <w:noProof/>
                <w:color w:val="auto"/>
                <w:sz w:val="32"/>
                <w:szCs w:val="32"/>
                <w:u w:val="single"/>
                <w:lang w:val="en-GB" w:eastAsia="en-GB"/>
              </w:rPr>
              <w:br/>
            </w:r>
            <w:r w:rsidR="00162F6D" w:rsidRPr="000935A6">
              <w:rPr>
                <w:rFonts w:ascii="Calibri" w:hAnsi="Calibri" w:cs="Calibri"/>
                <w:b/>
                <w:noProof/>
                <w:color w:val="auto"/>
                <w:sz w:val="32"/>
                <w:szCs w:val="32"/>
                <w:u w:val="single"/>
                <w:lang w:val="en-GB" w:eastAsia="en-GB"/>
              </w:rPr>
              <w:t>7th Highland Wheelchair Curling Triples Competition</w:t>
            </w:r>
          </w:p>
          <w:p w:rsidR="00162F6D" w:rsidRPr="00162F6D" w:rsidRDefault="00162F6D" w:rsidP="00162F6D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GB" w:eastAsia="en-GB"/>
              </w:rPr>
            </w:pPr>
            <w:r w:rsidRPr="00162F6D">
              <w:rPr>
                <w:b/>
                <w:sz w:val="24"/>
                <w:szCs w:val="24"/>
                <w:lang w:val="en-GB" w:eastAsia="en-GB"/>
              </w:rPr>
              <w:t> </w:t>
            </w:r>
            <w:r>
              <w:rPr>
                <w:rFonts w:ascii="Calibri" w:hAnsi="Calibri" w:cs="Calibri"/>
                <w:sz w:val="28"/>
                <w:szCs w:val="28"/>
                <w:lang w:val="en-GB" w:eastAsia="en-GB"/>
              </w:rPr>
              <w:t>CONGRATULATIONS</w:t>
            </w:r>
            <w:r w:rsidRPr="00162F6D">
              <w:rPr>
                <w:rFonts w:ascii="Calibri" w:hAnsi="Calibri" w:cs="Calibri"/>
                <w:b/>
                <w:sz w:val="28"/>
                <w:szCs w:val="28"/>
                <w:lang w:val="en-GB" w:eastAsia="en-GB"/>
              </w:rPr>
              <w:t> </w:t>
            </w:r>
            <w:r w:rsidRPr="000935A6">
              <w:rPr>
                <w:rFonts w:ascii="Calibri" w:hAnsi="Calibri" w:cs="Calibri"/>
                <w:sz w:val="28"/>
                <w:szCs w:val="28"/>
                <w:lang w:val="en-GB" w:eastAsia="en-GB"/>
              </w:rPr>
              <w:t>TEAM DONALDSON </w:t>
            </w:r>
            <w:r w:rsidRPr="000935A6">
              <w:rPr>
                <w:rFonts w:ascii="Calibri" w:hAnsi="Calibri" w:cs="Calibri"/>
                <w:sz w:val="28"/>
                <w:szCs w:val="28"/>
                <w:lang w:val="en-GB" w:eastAsia="en-GB"/>
              </w:rPr>
              <w:br/>
              <w:t>(Pic L- R) - Owen Streeter, Ian Donaldson (skip) and David Hogg.</w:t>
            </w:r>
          </w:p>
          <w:p w:rsidR="00162F6D" w:rsidRPr="000935A6" w:rsidRDefault="00162F6D" w:rsidP="00162F6D">
            <w:pPr>
              <w:jc w:val="center"/>
              <w:rPr>
                <w:rFonts w:ascii="Calibri" w:hAnsi="Calibri" w:cs="Calibri"/>
                <w:sz w:val="28"/>
                <w:szCs w:val="28"/>
                <w:lang w:val="en-GB" w:eastAsia="en-GB"/>
              </w:rPr>
            </w:pPr>
            <w:r w:rsidRPr="000935A6">
              <w:rPr>
                <w:rFonts w:ascii="Calibri" w:hAnsi="Calibri" w:cs="Calibri"/>
                <w:sz w:val="28"/>
                <w:szCs w:val="28"/>
                <w:lang w:val="en-GB" w:eastAsia="en-GB"/>
              </w:rPr>
              <w:t>Runner-up Team Gault Jim Gault (skip), Gregor Ewan and Jim Sellar.</w:t>
            </w:r>
          </w:p>
          <w:p w:rsidR="00162F6D" w:rsidRPr="000935A6" w:rsidRDefault="00162F6D" w:rsidP="00162F6D">
            <w:pPr>
              <w:jc w:val="center"/>
              <w:rPr>
                <w:rFonts w:ascii="Calibri" w:hAnsi="Calibri" w:cs="Calibri"/>
                <w:sz w:val="28"/>
                <w:szCs w:val="28"/>
                <w:lang w:val="en-GB" w:eastAsia="en-GB"/>
              </w:rPr>
            </w:pPr>
            <w:r>
              <w:rPr>
                <w:rFonts w:ascii="Calibri" w:hAnsi="Calibri" w:cs="Calibri"/>
                <w:sz w:val="28"/>
                <w:szCs w:val="28"/>
                <w:lang w:val="en-GB" w:eastAsia="en-GB"/>
              </w:rPr>
              <w:t xml:space="preserve">Third place - </w:t>
            </w:r>
            <w:r w:rsidRPr="000935A6">
              <w:rPr>
                <w:rFonts w:ascii="Calibri" w:hAnsi="Calibri" w:cs="Calibri"/>
                <w:sz w:val="28"/>
                <w:szCs w:val="28"/>
                <w:lang w:val="en-GB" w:eastAsia="en-GB"/>
              </w:rPr>
              <w:t>Team McGarry - Stephen McGarry (skip), Jeff Ward and Christine Warwick.</w:t>
            </w:r>
          </w:p>
          <w:p w:rsidR="00162F6D" w:rsidRPr="00EB493A" w:rsidRDefault="00052999" w:rsidP="00162F6D">
            <w:pPr>
              <w:jc w:val="center"/>
              <w:rPr>
                <w:sz w:val="24"/>
                <w:szCs w:val="24"/>
                <w:lang w:val="en-GB" w:eastAsia="en-GB"/>
              </w:rPr>
            </w:pPr>
            <w:r>
              <w:rPr>
                <w:noProof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709440" behindDoc="1" locked="0" layoutInCell="1" allowOverlap="1" wp14:anchorId="4130C393" wp14:editId="06CBA36A">
                  <wp:simplePos x="0" y="0"/>
                  <wp:positionH relativeFrom="column">
                    <wp:posOffset>26265</wp:posOffset>
                  </wp:positionH>
                  <wp:positionV relativeFrom="paragraph">
                    <wp:posOffset>14078</wp:posOffset>
                  </wp:positionV>
                  <wp:extent cx="3413760" cy="2480553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Triples 2018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70" b="9445"/>
                          <a:stretch/>
                        </pic:blipFill>
                        <pic:spPr bwMode="auto">
                          <a:xfrm>
                            <a:off x="0" y="0"/>
                            <a:ext cx="3413760" cy="2480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80" w:type="dxa"/>
          </w:tcPr>
          <w:p w:rsidR="00162F6D" w:rsidRPr="00BF4E9D" w:rsidRDefault="00162F6D" w:rsidP="00162F6D">
            <w:pPr>
              <w:pStyle w:val="Quotecentred"/>
              <w:spacing w:before="0"/>
              <w:jc w:val="left"/>
              <w:rPr>
                <w:rFonts w:ascii="Calibri" w:hAnsi="Calibri" w:cs="Calibri"/>
                <w:noProof/>
                <w:color w:val="auto"/>
                <w:sz w:val="24"/>
                <w:szCs w:val="24"/>
                <w:lang w:val="en-GB" w:eastAsia="en-GB"/>
              </w:rPr>
            </w:pPr>
            <w:r>
              <w:rPr>
                <w:rFonts w:ascii="Calibri" w:hAnsi="Calibri" w:cs="Calibri"/>
                <w:noProof/>
                <w:color w:val="auto"/>
                <w:sz w:val="24"/>
                <w:szCs w:val="24"/>
                <w:lang w:val="en-GB" w:eastAsia="en-GB"/>
              </w:rPr>
              <w:t xml:space="preserve"> </w:t>
            </w:r>
          </w:p>
          <w:p w:rsidR="00162F6D" w:rsidRDefault="00162F6D" w:rsidP="00162F6D">
            <w:pPr>
              <w:pStyle w:val="Quotecentred"/>
            </w:pPr>
          </w:p>
          <w:p w:rsidR="00162F6D" w:rsidRPr="00714438" w:rsidRDefault="00162F6D" w:rsidP="00162F6D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p w:rsidR="00162F6D" w:rsidRDefault="00162F6D" w:rsidP="00162F6D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62F6D" w:rsidRDefault="00162F6D" w:rsidP="00162F6D">
            <w:pPr>
              <w:rPr>
                <w:rFonts w:ascii="Calibri" w:hAnsi="Calibri" w:cs="Calibri"/>
                <w:noProof/>
                <w:sz w:val="24"/>
                <w:szCs w:val="24"/>
                <w:lang w:val="en-GB" w:eastAsia="en-GB"/>
              </w:rPr>
            </w:pPr>
          </w:p>
          <w:p w:rsidR="00162F6D" w:rsidRDefault="00162F6D" w:rsidP="00162F6D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62F6D" w:rsidRPr="00E8052E" w:rsidRDefault="00162F6D" w:rsidP="00162F6D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62F6D" w:rsidRPr="00E8052E" w:rsidRDefault="00162F6D" w:rsidP="00162F6D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62F6D" w:rsidRPr="00E8052E" w:rsidRDefault="00162F6D" w:rsidP="00162F6D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62F6D" w:rsidRPr="00E8052E" w:rsidRDefault="00162F6D" w:rsidP="00162F6D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62F6D" w:rsidRDefault="00162F6D" w:rsidP="00162F6D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62F6D" w:rsidRPr="00E8052E" w:rsidRDefault="00162F6D" w:rsidP="00162F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br/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</w:tbl>
    <w:p w:rsidR="00FD0F70" w:rsidRPr="00D81C6B" w:rsidRDefault="00162F6D" w:rsidP="00036A0E">
      <w:bookmarkStart w:id="0" w:name="_GoBack"/>
      <w:r>
        <w:rPr>
          <w:noProof/>
          <w:lang w:val="en-GB" w:eastAsia="en-GB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34047</wp:posOffset>
            </wp:positionH>
            <wp:positionV relativeFrom="paragraph">
              <wp:posOffset>22240</wp:posOffset>
            </wp:positionV>
            <wp:extent cx="3318248" cy="176070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mmaeilish.jpg"/>
                    <pic:cNvPicPr/>
                  </pic:nvPicPr>
                  <pic:blipFill rotWithShape="1">
                    <a:blip r:embed="rId21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 b="34351"/>
                    <a:stretch/>
                  </pic:blipFill>
                  <pic:spPr bwMode="auto">
                    <a:xfrm>
                      <a:off x="0" y="0"/>
                      <a:ext cx="3333450" cy="1768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D0F70" w:rsidRPr="00D81C6B" w:rsidSect="00772020">
      <w:headerReference w:type="default" r:id="rId22"/>
      <w:headerReference w:type="first" r:id="rId23"/>
      <w:pgSz w:w="12240" w:h="15840" w:code="1"/>
      <w:pgMar w:top="1022" w:right="360" w:bottom="720" w:left="3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F47" w:rsidRDefault="00733F47" w:rsidP="00C0714C">
      <w:pPr>
        <w:spacing w:after="0" w:line="240" w:lineRule="auto"/>
      </w:pPr>
      <w:r>
        <w:separator/>
      </w:r>
    </w:p>
  </w:endnote>
  <w:endnote w:type="continuationSeparator" w:id="0">
    <w:p w:rsidR="00733F47" w:rsidRDefault="00733F47" w:rsidP="00C07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F47" w:rsidRDefault="00733F47" w:rsidP="00C0714C">
      <w:pPr>
        <w:spacing w:after="0" w:line="240" w:lineRule="auto"/>
      </w:pPr>
      <w:r>
        <w:separator/>
      </w:r>
    </w:p>
  </w:footnote>
  <w:footnote w:type="continuationSeparator" w:id="0">
    <w:p w:rsidR="00733F47" w:rsidRDefault="00733F47" w:rsidP="00C07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14C" w:rsidRDefault="00F534C9">
    <w:pPr>
      <w:pStyle w:val="Header"/>
    </w:pPr>
    <w:r w:rsidRPr="00B304E5">
      <w:rPr>
        <w:noProof/>
        <w:color w:val="FFFFFF" w:themeColor="background1"/>
        <w:lang w:val="en-GB" w:eastAsia="en-GB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11B82C1" wp14:editId="6773E26E">
              <wp:simplePos x="0" y="0"/>
              <wp:positionH relativeFrom="page">
                <wp:posOffset>0</wp:posOffset>
              </wp:positionH>
              <wp:positionV relativeFrom="page">
                <wp:posOffset>-406400</wp:posOffset>
              </wp:positionV>
              <wp:extent cx="8016240" cy="10519940"/>
              <wp:effectExtent l="0" t="0" r="3810" b="0"/>
              <wp:wrapNone/>
              <wp:docPr id="10" name="Group 10" descr="Close-up of drill on a building plan">
                <a:extLst xmlns:a="http://schemas.openxmlformats.org/drawingml/2006/main">
                  <a:ext uri="{C183D7F6-B498-43B3-948B-1728B52AA6E4}">
                    <adec:decorativ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0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16240" cy="10519940"/>
                        <a:chOff x="0" y="0"/>
                        <a:chExt cx="7798209" cy="10055265"/>
                      </a:xfrm>
                    </wpg:grpSpPr>
                    <wps:wsp>
                      <wps:cNvPr id="12" name="Freeform: Shape 1">
                        <a:extLst>
                          <a:ext uri="{FF2B5EF4-FFF2-40B4-BE49-F238E27FC236}">
        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D6C6739-D07B-4C68-902E-7C26CAF58593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0" y="0"/>
                          <a:ext cx="7798209" cy="3353516"/>
                        </a:xfrm>
                        <a:custGeom>
                          <a:avLst/>
                          <a:gdLst>
                            <a:gd name="connsiteX0" fmla="*/ 0 w 7798209"/>
                            <a:gd name="connsiteY0" fmla="*/ 0 h 3353516"/>
                            <a:gd name="connsiteX1" fmla="*/ 34587 w 7798209"/>
                            <a:gd name="connsiteY1" fmla="*/ 7 h 3353516"/>
                            <a:gd name="connsiteX2" fmla="*/ 7798209 w 7798209"/>
                            <a:gd name="connsiteY2" fmla="*/ 1554 h 3353516"/>
                            <a:gd name="connsiteX3" fmla="*/ 134516 w 7798209"/>
                            <a:gd name="connsiteY3" fmla="*/ 3335192 h 3353516"/>
                            <a:gd name="connsiteX4" fmla="*/ 0 w 7798209"/>
                            <a:gd name="connsiteY4" fmla="*/ 3353516 h 33535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798209" h="3353516">
                              <a:moveTo>
                                <a:pt x="0" y="0"/>
                              </a:moveTo>
                              <a:lnTo>
                                <a:pt x="34587" y="7"/>
                              </a:lnTo>
                              <a:cubicBezTo>
                                <a:pt x="1923036" y="383"/>
                                <a:pt x="4440967" y="885"/>
                                <a:pt x="7798209" y="1554"/>
                              </a:cubicBezTo>
                              <a:cubicBezTo>
                                <a:pt x="5136066" y="2076697"/>
                                <a:pt x="2420610" y="2986441"/>
                                <a:pt x="134516" y="3335192"/>
                              </a:cubicBezTo>
                              <a:lnTo>
                                <a:pt x="0" y="33535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D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2">
                        <a:extLst>
                          <a:ext uri="{FF2B5EF4-FFF2-40B4-BE49-F238E27FC236}">
        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D64E6E6-3F0A-4C2C-840D-1F5A38DD88E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9525" y="0"/>
                          <a:ext cx="6795679" cy="3181901"/>
                        </a:xfrm>
                        <a:custGeom>
                          <a:avLst/>
                          <a:gdLst>
                            <a:gd name="connsiteX0" fmla="*/ 0 w 6795679"/>
                            <a:gd name="connsiteY0" fmla="*/ 0 h 3181901"/>
                            <a:gd name="connsiteX1" fmla="*/ 6795679 w 6795679"/>
                            <a:gd name="connsiteY1" fmla="*/ 1267 h 3181901"/>
                            <a:gd name="connsiteX2" fmla="*/ 175707 w 6795679"/>
                            <a:gd name="connsiteY2" fmla="*/ 3143165 h 3181901"/>
                            <a:gd name="connsiteX3" fmla="*/ 0 w 6795679"/>
                            <a:gd name="connsiteY3" fmla="*/ 3181901 h 3181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795679" h="3181901">
                              <a:moveTo>
                                <a:pt x="0" y="0"/>
                              </a:moveTo>
                              <a:lnTo>
                                <a:pt x="6795679" y="1267"/>
                              </a:lnTo>
                              <a:cubicBezTo>
                                <a:pt x="6795679" y="1267"/>
                                <a:pt x="4309272" y="2156559"/>
                                <a:pt x="175707" y="3143165"/>
                              </a:cubicBezTo>
                              <a:lnTo>
                                <a:pt x="0" y="31819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1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3">
                        <a:extLst>
                          <a:ext uri="{FF2B5EF4-FFF2-40B4-BE49-F238E27FC236}">
        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0279F97-BA05-4380-AFB6-7C52F6E902D6}"/>
                          </a:ext>
                        </a:extLst>
                      </wps:cNvPr>
                      <wps:cNvSpPr/>
                      <wps:spPr>
                        <a:xfrm>
                          <a:off x="0" y="6400800"/>
                          <a:ext cx="7789606" cy="3654465"/>
                        </a:xfrm>
                        <a:custGeom>
                          <a:avLst/>
                          <a:gdLst>
                            <a:gd name="connsiteX0" fmla="*/ 7772144 w 7789606"/>
                            <a:gd name="connsiteY0" fmla="*/ 0 h 3654465"/>
                            <a:gd name="connsiteX1" fmla="*/ 7789606 w 7789606"/>
                            <a:gd name="connsiteY1" fmla="*/ 0 h 3654465"/>
                            <a:gd name="connsiteX2" fmla="*/ 7789606 w 7789606"/>
                            <a:gd name="connsiteY2" fmla="*/ 3654465 h 3654465"/>
                            <a:gd name="connsiteX3" fmla="*/ 0 w 7789606"/>
                            <a:gd name="connsiteY3" fmla="*/ 3654465 h 3654465"/>
                            <a:gd name="connsiteX4" fmla="*/ 0 w 7789606"/>
                            <a:gd name="connsiteY4" fmla="*/ 2856368 h 3654465"/>
                            <a:gd name="connsiteX5" fmla="*/ 429171 w 7789606"/>
                            <a:gd name="connsiteY5" fmla="*/ 2877395 h 3654465"/>
                            <a:gd name="connsiteX6" fmla="*/ 2601623 w 7789606"/>
                            <a:gd name="connsiteY6" fmla="*/ 2770954 h 3654465"/>
                            <a:gd name="connsiteX7" fmla="*/ 7648664 w 7789606"/>
                            <a:gd name="connsiteY7" fmla="*/ 241555 h 3654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789606" h="3654465">
                              <a:moveTo>
                                <a:pt x="7772144" y="0"/>
                              </a:moveTo>
                              <a:lnTo>
                                <a:pt x="7789606" y="0"/>
                              </a:lnTo>
                              <a:lnTo>
                                <a:pt x="7789606" y="3654465"/>
                              </a:lnTo>
                              <a:lnTo>
                                <a:pt x="0" y="3654465"/>
                              </a:lnTo>
                              <a:lnTo>
                                <a:pt x="0" y="2856368"/>
                              </a:lnTo>
                              <a:lnTo>
                                <a:pt x="429171" y="2877395"/>
                              </a:lnTo>
                              <a:cubicBezTo>
                                <a:pt x="1155821" y="2901118"/>
                                <a:pt x="1888673" y="2865801"/>
                                <a:pt x="2601623" y="2770954"/>
                              </a:cubicBezTo>
                              <a:cubicBezTo>
                                <a:pt x="5016863" y="2449644"/>
                                <a:pt x="6923473" y="1485981"/>
                                <a:pt x="7648664" y="2415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A1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Default="00B304E5" w:rsidP="00B304E5">
                            <w:pPr>
                              <w:jc w:val="center"/>
                            </w:pPr>
                          </w:p>
                          <w:p w:rsidR="00B304E5" w:rsidRPr="00B304E5" w:rsidRDefault="00B304E5" w:rsidP="00B304E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304E5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>www.inverness-ice-centre.co.uk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1B82C1" id="Group 10" o:spid="_x0000_s1027" alt="Close-up of drill on a building plan" style="position:absolute;margin-left:0;margin-top:-32pt;width:631.2pt;height:828.35pt;z-index:251669504;mso-position-horizontal-relative:page;mso-position-vertical-relative:page" coordsize="77982,100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">
              <v:shape id="Freeform: Shape 1" o:spid="_x0000_s1028" style="position:absolute;width:77982;height:33535;visibility:visible;mso-wrap-style:square;v-text-anchor:top" coordsize="7798209,3353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rFFL8A&#10;AADbAAAADwAAAGRycy9kb3ducmV2LnhtbERP3WrCMBS+H/gO4Qi7W1MdyKiNohNxiAzm+gCH5tgU&#10;m5OSZLW+/TIYeHc+vt9TrkfbiYF8aB0rmGU5COLa6ZYbBdX3/uUNRIjIGjvHpOBOAdaryVOJhXY3&#10;/qLhHBuRQjgUqMDE2BdShtqQxZC5njhxF+ctxgR9I7XHWwq3nZzn+UJabDk1GOzp3VB9Pf9YBbjH&#10;E5rddsDd4fjJeKhe7b1S6nk6bpYgIo3xIf53f+g0fw5/v6QD5O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+sUUvwAAANsAAAAPAAAAAAAAAAAAAAAAAJgCAABkcnMvZG93bnJl&#10;di54bWxQSwUGAAAAAAQABAD1AAAAhAMAAAAA&#10;" path="m,l34587,7c1923036,383,4440967,885,7798209,1554,5136066,2076697,2420610,2986441,134516,3335192l,3353516,,xe" fillcolor="#8cd0e0" stroked="f">
                <v:path arrowok="t" o:connecttype="custom" o:connectlocs="0,0;34587,7;7798209,1554;134516,3335192;0,3353516" o:connectangles="0,0,0,0,0"/>
              </v:shape>
              <v:shape id="Freeform: Shape 2" o:spid="_x0000_s1029" style="position:absolute;left:95;width:67957;height:31819;visibility:visible;mso-wrap-style:square;v-text-anchor:top" coordsize="6795679,3181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RrI8AA&#10;AADbAAAADwAAAGRycy9kb3ducmV2LnhtbERPy6rCMBDdX/AfwgjurqkPRKpRfCCIbq6tHzA0Y1tt&#10;JqWJWv/eCMLdzeE8Z75sTSUe1LjSsoJBPwJBnFldcq7gnO5+pyCcR9ZYWSYFL3KwXHR+5hhr++QT&#10;PRKfixDCLkYFhfd1LKXLCjLo+rYmDtzFNgZ9gE0udYPPEG4qOYyiiTRYcmgosKZNQdktuRsFyaQd&#10;r9Nbctzq9PB3XVcvcz2VSvW67WoGwlPr/8Vf916H+SP4/BIOkI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7RrI8AAAADbAAAADwAAAAAAAAAAAAAAAACYAgAAZHJzL2Rvd25y&#10;ZXYueG1sUEsFBgAAAAAEAAQA9QAAAIUDAAAAAA==&#10;" path="m,l6795679,1267v,,-2486407,2155292,-6619972,3141898l,3181901,,xe" fillcolor="#00a1cd" stroked="f">
                <v:path arrowok="t" o:connecttype="custom" o:connectlocs="0,0;6795679,1267;175707,3143165;0,3181901" o:connectangles="0,0,0,0"/>
              </v:shape>
              <v:shape id="Freeform: Shape 3" o:spid="_x0000_s1030" style="position:absolute;top:64008;width:77896;height:36544;visibility:visible;mso-wrap-style:square;v-text-anchor:middle" coordsize="7789606,36544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HqSMIA&#10;AADbAAAADwAAAGRycy9kb3ducmV2LnhtbERP22rCQBB9F/oPyxR8q5uIaImuoVRFaRHa1A8Ys9Mk&#10;TXY2ZNeY/n1XKPg2h3OdVTqYRvTUucqygngSgSDOra64UHD62j09g3AeWWNjmRT8koN0/TBaYaLt&#10;lT+pz3whQgi7BBWU3reJlC4vyaCb2JY4cN+2M+gD7AqpO7yGcNPIaRTNpcGKQ0OJLb2WlNfZxSio&#10;472l2fltu8mO5/qn/1jsev2u1PhxeFmC8DT4u/jffdBh/gxuv4QD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EepIwgAAANsAAAAPAAAAAAAAAAAAAAAAAJgCAABkcnMvZG93&#10;bnJldi54bWxQSwUGAAAAAAQABAD1AAAAhwMAAAAA&#10;" adj="-11796480,,5400" path="m7772144,r17462,l7789606,3654465,,3654465,,2856368r429171,21027c1155821,2901118,1888673,2865801,2601623,2770954,5016863,2449644,6923473,1485981,7648664,241555l7772144,xe" fillcolor="#00a1cd" stroked="f" strokeweight="1pt">
                <v:stroke joinstyle="miter"/>
                <v:formulas/>
                <v:path arrowok="t" o:connecttype="custom" o:connectlocs="7772144,0;7789606,0;7789606,3654465;0,3654465;0,2856368;429171,2877395;2601623,2770954;7648664,241555" o:connectangles="0,0,0,0,0,0,0,0" textboxrect="0,0,7789606,3654465"/>
                <v:textbox>
                  <w:txbxContent>
                    <w:p w:rsidR="00B304E5" w:rsidRDefault="00B304E5" w:rsidP="00B304E5">
                      <w:pPr>
                        <w:jc w:val="center"/>
                      </w:pPr>
                    </w:p>
                    <w:p w:rsidR="00B304E5" w:rsidRDefault="00B304E5" w:rsidP="00B304E5">
                      <w:pPr>
                        <w:jc w:val="center"/>
                      </w:pPr>
                    </w:p>
                    <w:p w:rsidR="00B304E5" w:rsidRDefault="00B304E5" w:rsidP="00B304E5">
                      <w:pPr>
                        <w:jc w:val="center"/>
                      </w:pPr>
                    </w:p>
                    <w:p w:rsidR="00B304E5" w:rsidRDefault="00B304E5" w:rsidP="00B304E5">
                      <w:pPr>
                        <w:jc w:val="center"/>
                      </w:pPr>
                    </w:p>
                    <w:p w:rsidR="00B304E5" w:rsidRDefault="00B304E5" w:rsidP="00B304E5">
                      <w:pPr>
                        <w:jc w:val="center"/>
                      </w:pPr>
                    </w:p>
                    <w:p w:rsidR="00B304E5" w:rsidRDefault="00B304E5" w:rsidP="00B304E5">
                      <w:pPr>
                        <w:jc w:val="center"/>
                      </w:pPr>
                    </w:p>
                    <w:p w:rsidR="00B304E5" w:rsidRDefault="00B304E5" w:rsidP="00B304E5">
                      <w:pPr>
                        <w:jc w:val="center"/>
                      </w:pPr>
                    </w:p>
                    <w:p w:rsidR="00B304E5" w:rsidRDefault="00B304E5" w:rsidP="00B304E5">
                      <w:pPr>
                        <w:jc w:val="center"/>
                      </w:pPr>
                    </w:p>
                    <w:p w:rsidR="00B304E5" w:rsidRDefault="00B304E5" w:rsidP="00B304E5">
                      <w:pPr>
                        <w:jc w:val="center"/>
                      </w:pPr>
                    </w:p>
                    <w:p w:rsidR="00B304E5" w:rsidRDefault="00B304E5" w:rsidP="00B304E5">
                      <w:pPr>
                        <w:jc w:val="center"/>
                      </w:pPr>
                    </w:p>
                    <w:p w:rsidR="00B304E5" w:rsidRPr="00B304E5" w:rsidRDefault="00B304E5" w:rsidP="00B304E5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 w:themeColor="background1"/>
                          <w:sz w:val="24"/>
                          <w:szCs w:val="24"/>
                          <w:u w:val="single"/>
                        </w:rPr>
                      </w:pPr>
                      <w:r w:rsidRPr="00B304E5">
                        <w:rPr>
                          <w:rFonts w:ascii="Calibri" w:hAnsi="Calibri" w:cs="Calibri"/>
                          <w:b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>www.inverness-ice-centre.co.uk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5D0" w:rsidRDefault="00151FE8">
    <w:pPr>
      <w:pStyle w:val="Head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80E015C" wp14:editId="21910975">
              <wp:simplePos x="0" y="0"/>
              <wp:positionH relativeFrom="page">
                <wp:posOffset>-25400</wp:posOffset>
              </wp:positionH>
              <wp:positionV relativeFrom="page">
                <wp:posOffset>12700</wp:posOffset>
              </wp:positionV>
              <wp:extent cx="7798209" cy="10058400"/>
              <wp:effectExtent l="0" t="0" r="0" b="0"/>
              <wp:wrapNone/>
              <wp:docPr id="1" name="Group 1" descr="Close-up of drill on a building plan">
                <a:extLst xmlns:a="http://schemas.openxmlformats.org/drawingml/2006/main">
                  <a:ext uri="{C183D7F6-B498-43B3-948B-1728B52AA6E4}">
                    <adec:decorativ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0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98209" cy="10058400"/>
                        <a:chOff x="0" y="0"/>
                        <a:chExt cx="7798209" cy="10058400"/>
                      </a:xfrm>
                    </wpg:grpSpPr>
                    <wps:wsp>
                      <wps:cNvPr id="2" name="Freeform: Shape 1">
                        <a:extLst>
                          <a:ext uri="{FF2B5EF4-FFF2-40B4-BE49-F238E27FC236}">
        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D6C6739-D07B-4C68-902E-7C26CAF58593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0" y="0"/>
                          <a:ext cx="7798209" cy="3353516"/>
                        </a:xfrm>
                        <a:custGeom>
                          <a:avLst/>
                          <a:gdLst>
                            <a:gd name="connsiteX0" fmla="*/ 0 w 7798209"/>
                            <a:gd name="connsiteY0" fmla="*/ 0 h 3353516"/>
                            <a:gd name="connsiteX1" fmla="*/ 34587 w 7798209"/>
                            <a:gd name="connsiteY1" fmla="*/ 7 h 3353516"/>
                            <a:gd name="connsiteX2" fmla="*/ 7798209 w 7798209"/>
                            <a:gd name="connsiteY2" fmla="*/ 1554 h 3353516"/>
                            <a:gd name="connsiteX3" fmla="*/ 134516 w 7798209"/>
                            <a:gd name="connsiteY3" fmla="*/ 3335192 h 3353516"/>
                            <a:gd name="connsiteX4" fmla="*/ 0 w 7798209"/>
                            <a:gd name="connsiteY4" fmla="*/ 3353516 h 33535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798209" h="3353516">
                              <a:moveTo>
                                <a:pt x="0" y="0"/>
                              </a:moveTo>
                              <a:lnTo>
                                <a:pt x="34587" y="7"/>
                              </a:lnTo>
                              <a:cubicBezTo>
                                <a:pt x="1923036" y="383"/>
                                <a:pt x="4440967" y="885"/>
                                <a:pt x="7798209" y="1554"/>
                              </a:cubicBezTo>
                              <a:cubicBezTo>
                                <a:pt x="5136066" y="2076697"/>
                                <a:pt x="2420610" y="2986441"/>
                                <a:pt x="134516" y="3335192"/>
                              </a:cubicBezTo>
                              <a:lnTo>
                                <a:pt x="0" y="33535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reeform: Shape 2">
                        <a:extLst>
                          <a:ext uri="{FF2B5EF4-FFF2-40B4-BE49-F238E27FC236}">
        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D64E6E6-3F0A-4C2C-840D-1F5A38DD88E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9525" y="0"/>
                          <a:ext cx="6795679" cy="3181901"/>
                        </a:xfrm>
                        <a:custGeom>
                          <a:avLst/>
                          <a:gdLst>
                            <a:gd name="connsiteX0" fmla="*/ 0 w 6795679"/>
                            <a:gd name="connsiteY0" fmla="*/ 0 h 3181901"/>
                            <a:gd name="connsiteX1" fmla="*/ 6795679 w 6795679"/>
                            <a:gd name="connsiteY1" fmla="*/ 1267 h 3181901"/>
                            <a:gd name="connsiteX2" fmla="*/ 175707 w 6795679"/>
                            <a:gd name="connsiteY2" fmla="*/ 3143165 h 3181901"/>
                            <a:gd name="connsiteX3" fmla="*/ 0 w 6795679"/>
                            <a:gd name="connsiteY3" fmla="*/ 3181901 h 3181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795679" h="3181901">
                              <a:moveTo>
                                <a:pt x="0" y="0"/>
                              </a:moveTo>
                              <a:lnTo>
                                <a:pt x="6795679" y="1267"/>
                              </a:lnTo>
                              <a:cubicBezTo>
                                <a:pt x="6795679" y="1267"/>
                                <a:pt x="4309272" y="2156559"/>
                                <a:pt x="175707" y="3143165"/>
                              </a:cubicBezTo>
                              <a:lnTo>
                                <a:pt x="0" y="318190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: Shape 3">
                        <a:extLst>
                          <a:ext uri="{FF2B5EF4-FFF2-40B4-BE49-F238E27FC236}">
        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0279F97-BA05-4380-AFB6-7C52F6E902D6}"/>
                          </a:ext>
                        </a:extLst>
                      </wps:cNvPr>
                      <wps:cNvSpPr/>
                      <wps:spPr>
                        <a:xfrm>
                          <a:off x="0" y="6972300"/>
                          <a:ext cx="7789606" cy="3086100"/>
                        </a:xfrm>
                        <a:custGeom>
                          <a:avLst/>
                          <a:gdLst>
                            <a:gd name="connsiteX0" fmla="*/ 7772144 w 7789606"/>
                            <a:gd name="connsiteY0" fmla="*/ 0 h 3654465"/>
                            <a:gd name="connsiteX1" fmla="*/ 7789606 w 7789606"/>
                            <a:gd name="connsiteY1" fmla="*/ 0 h 3654465"/>
                            <a:gd name="connsiteX2" fmla="*/ 7789606 w 7789606"/>
                            <a:gd name="connsiteY2" fmla="*/ 3654465 h 3654465"/>
                            <a:gd name="connsiteX3" fmla="*/ 0 w 7789606"/>
                            <a:gd name="connsiteY3" fmla="*/ 3654465 h 3654465"/>
                            <a:gd name="connsiteX4" fmla="*/ 0 w 7789606"/>
                            <a:gd name="connsiteY4" fmla="*/ 2856368 h 3654465"/>
                            <a:gd name="connsiteX5" fmla="*/ 429171 w 7789606"/>
                            <a:gd name="connsiteY5" fmla="*/ 2877395 h 3654465"/>
                            <a:gd name="connsiteX6" fmla="*/ 2601623 w 7789606"/>
                            <a:gd name="connsiteY6" fmla="*/ 2770954 h 3654465"/>
                            <a:gd name="connsiteX7" fmla="*/ 7648664 w 7789606"/>
                            <a:gd name="connsiteY7" fmla="*/ 241555 h 3654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789606" h="3654465">
                              <a:moveTo>
                                <a:pt x="7772144" y="0"/>
                              </a:moveTo>
                              <a:lnTo>
                                <a:pt x="7789606" y="0"/>
                              </a:lnTo>
                              <a:lnTo>
                                <a:pt x="7789606" y="3654465"/>
                              </a:lnTo>
                              <a:lnTo>
                                <a:pt x="0" y="3654465"/>
                              </a:lnTo>
                              <a:lnTo>
                                <a:pt x="0" y="2856368"/>
                              </a:lnTo>
                              <a:lnTo>
                                <a:pt x="429171" y="2877395"/>
                              </a:lnTo>
                              <a:cubicBezTo>
                                <a:pt x="1155821" y="2901118"/>
                                <a:pt x="1888673" y="2865801"/>
                                <a:pt x="2601623" y="2770954"/>
                              </a:cubicBezTo>
                              <a:cubicBezTo>
                                <a:pt x="5016863" y="2449644"/>
                                <a:pt x="6923473" y="1485981"/>
                                <a:pt x="7648664" y="2415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04E5" w:rsidRDefault="00B304E5" w:rsidP="00B304E5">
                            <w:pPr>
                              <w:rPr>
                                <w:lang w:val="en-GB"/>
                              </w:rPr>
                            </w:pPr>
                          </w:p>
                          <w:p w:rsidR="00B304E5" w:rsidRDefault="00B304E5" w:rsidP="00B304E5">
                            <w:pPr>
                              <w:rPr>
                                <w:lang w:val="en-GB"/>
                              </w:rPr>
                            </w:pPr>
                          </w:p>
                          <w:p w:rsidR="00B304E5" w:rsidRDefault="00B304E5" w:rsidP="00B304E5">
                            <w:pPr>
                              <w:rPr>
                                <w:lang w:val="en-GB"/>
                              </w:rPr>
                            </w:pPr>
                          </w:p>
                          <w:p w:rsidR="00B304E5" w:rsidRDefault="00B304E5" w:rsidP="00B304E5">
                            <w:pPr>
                              <w:rPr>
                                <w:lang w:val="en-GB"/>
                              </w:rPr>
                            </w:pPr>
                          </w:p>
                          <w:p w:rsidR="00B304E5" w:rsidRDefault="00B304E5" w:rsidP="00B304E5">
                            <w:pPr>
                              <w:rPr>
                                <w:lang w:val="en-GB"/>
                              </w:rPr>
                            </w:pPr>
                          </w:p>
                          <w:p w:rsidR="00B304E5" w:rsidRDefault="00B304E5" w:rsidP="00B304E5">
                            <w:pPr>
                              <w:rPr>
                                <w:lang w:val="en-GB"/>
                              </w:rPr>
                            </w:pPr>
                          </w:p>
                          <w:p w:rsidR="00B304E5" w:rsidRDefault="00B304E5" w:rsidP="00B304E5">
                            <w:pPr>
                              <w:rPr>
                                <w:lang w:val="en-GB"/>
                              </w:rPr>
                            </w:pPr>
                          </w:p>
                          <w:p w:rsidR="00B304E5" w:rsidRDefault="00B304E5" w:rsidP="00B304E5">
                            <w:pPr>
                              <w:rPr>
                                <w:lang w:val="en-GB"/>
                              </w:rPr>
                            </w:pPr>
                          </w:p>
                          <w:p w:rsidR="00B304E5" w:rsidRPr="00B304E5" w:rsidRDefault="00B304E5" w:rsidP="00B304E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  <w:u w:val="single"/>
                                <w:lang w:val="en-GB"/>
                              </w:rPr>
                            </w:pPr>
                            <w:r w:rsidRPr="00B304E5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  <w:u w:val="single"/>
                                <w:lang w:val="en-GB"/>
                              </w:rPr>
                              <w:t>www.inverness-ice-centre.co.uk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680E015C" id="Group 1" o:spid="_x0000_s1031" alt="Close-up of drill on a building plan" style="position:absolute;margin-left:-2pt;margin-top:1pt;width:614.05pt;height:11in;z-index:251667456;mso-width-percent:1000;mso-height-percent:1000;mso-position-horizontal-relative:page;mso-position-vertical-relative:page;mso-width-percent:1000;mso-height-percent:1000" coordsize="7798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">
              <v:shape id="Freeform: Shape 1" o:spid="_x0000_s1032" style="position:absolute;width:77982;height:33535;visibility:visible;mso-wrap-style:square;v-text-anchor:top" coordsize="7798209,3353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nnhMMA&#10;AADaAAAADwAAAGRycy9kb3ducmV2LnhtbESPQYvCMBSE7wv+h/AEL4umW1iVahRXFPbkYhW8Pptn&#10;W21eShO1/nsjLHgcZuYbZjpvTSVu1LjSsoKvQQSCOLO65FzBfrfuj0E4j6yxskwKHuRgPut8TDHR&#10;9s5buqU+FwHCLkEFhfd1IqXLCjLoBrYmDt7JNgZ9kE0udYP3ADeVjKNoKA2WHBYKrGlZUHZJr0bB&#10;cXWI0791fDl8fkf56Kdsh5vzVqlet11MQHhq/Tv83/7VCmJ4XQk3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nnhMMAAADaAAAADwAAAAAAAAAAAAAAAACYAgAAZHJzL2Rv&#10;d25yZXYueG1sUEsFBgAAAAAEAAQA9QAAAIgDAAAAAA==&#10;" path="m,l34587,7c1923036,383,4440967,885,7798209,1554,5136066,2076697,2420610,2986441,134516,3335192l,3353516,,xe" fillcolor="#8cd0e0 [3205]" stroked="f">
                <v:path arrowok="t" o:connecttype="custom" o:connectlocs="0,0;34587,7;7798209,1554;134516,3335192;0,3353516" o:connectangles="0,0,0,0,0"/>
              </v:shape>
              <v:shape id="Freeform: Shape 2" o:spid="_x0000_s1033" style="position:absolute;left:95;width:67957;height:31819;visibility:visible;mso-wrap-style:square;v-text-anchor:top" coordsize="6795679,3181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JeQ8IA&#10;AADaAAAADwAAAGRycy9kb3ducmV2LnhtbESP0YrCMBRE3wX/IVzBF1nTVdClaxRRFnYREasfcLe5&#10;ttXmpjRRq19vBMHHYWbOMJNZY0pxodoVlhV89iMQxKnVBWcK9rufjy8QziNrLC2Tghs5mE3brQnG&#10;2l55S5fEZyJA2MWoIPe+iqV0aU4GXd9WxME72NqgD7LOpK7xGuCmlIMoGkmDBYeFHCta5JSekrNR&#10;QGlvr9f/f6vBkpecyOPmOL5LpbqdZv4NwlPj3+FX+1crGMLzSrgBcv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Al5DwgAAANoAAAAPAAAAAAAAAAAAAAAAAJgCAABkcnMvZG93&#10;bnJldi54bWxQSwUGAAAAAAQABAD1AAAAhwMAAAAA&#10;" path="m,l6795679,1267v,,-2486407,2155292,-6619972,3141898l,3181901,,xe" fillcolor="#00a1cd [3206]" stroked="f">
                <v:path arrowok="t" o:connecttype="custom" o:connectlocs="0,0;6795679,1267;175707,3143165;0,3181901" o:connectangles="0,0,0,0"/>
              </v:shape>
              <v:shape id="Freeform: Shape 3" o:spid="_x0000_s1034" style="position:absolute;top:69723;width:77896;height:30861;visibility:visible;mso-wrap-style:square;v-text-anchor:middle" coordsize="7789606,36544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FeEsMA&#10;AADaAAAADwAAAGRycy9kb3ducmV2LnhtbESPQWsCMRSE70L/Q3gFL1KzVSl1NUqriAW91Ba8PjbP&#10;3aXJS9xEXf+9KQgeh5n5hpnOW2vEmZpQO1bw2s9AEBdO11wq+P1ZvbyDCBFZo3FMCq4UYD576kwx&#10;1+7C33TexVIkCIccFVQx+lzKUFRkMfSdJ07ewTUWY5JNKXWDlwS3Rg6y7E1arDktVOhpUVHxtztZ&#10;BSf/eTxsDB63Zj/u+eV4uA7boVLd5/ZjAiJSGx/he/tLKxjB/5V0A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FeEsMAAADaAAAADwAAAAAAAAAAAAAAAACYAgAAZHJzL2Rv&#10;d25yZXYueG1sUEsFBgAAAAAEAAQA9QAAAIgDAAAAAA==&#10;" adj="-11796480,,5400" path="m7772144,r17462,l7789606,3654465,,3654465,,2856368r429171,21027c1155821,2901118,1888673,2865801,2601623,2770954,5016863,2449644,6923473,1485981,7648664,241555l7772144,xe" fillcolor="#00a1cd [3206]" stroked="f" strokeweight="1pt">
                <v:stroke joinstyle="miter"/>
                <v:formulas/>
                <v:path arrowok="t" o:connecttype="custom" o:connectlocs="7772144,0;7789606,0;7789606,3086100;0,3086100;0,2412128;429171,2429885;2601623,2339998;7648664,203987" o:connectangles="0,0,0,0,0,0,0,0" textboxrect="0,0,7789606,3654465"/>
                <v:textbox>
                  <w:txbxContent>
                    <w:p w:rsidR="00B304E5" w:rsidRDefault="00B304E5" w:rsidP="00B304E5">
                      <w:pPr>
                        <w:rPr>
                          <w:lang w:val="en-GB"/>
                        </w:rPr>
                      </w:pPr>
                    </w:p>
                    <w:p w:rsidR="00B304E5" w:rsidRDefault="00B304E5" w:rsidP="00B304E5">
                      <w:pPr>
                        <w:rPr>
                          <w:lang w:val="en-GB"/>
                        </w:rPr>
                      </w:pPr>
                    </w:p>
                    <w:p w:rsidR="00B304E5" w:rsidRDefault="00B304E5" w:rsidP="00B304E5">
                      <w:pPr>
                        <w:rPr>
                          <w:lang w:val="en-GB"/>
                        </w:rPr>
                      </w:pPr>
                    </w:p>
                    <w:p w:rsidR="00B304E5" w:rsidRDefault="00B304E5" w:rsidP="00B304E5">
                      <w:pPr>
                        <w:rPr>
                          <w:lang w:val="en-GB"/>
                        </w:rPr>
                      </w:pPr>
                    </w:p>
                    <w:p w:rsidR="00B304E5" w:rsidRDefault="00B304E5" w:rsidP="00B304E5">
                      <w:pPr>
                        <w:rPr>
                          <w:lang w:val="en-GB"/>
                        </w:rPr>
                      </w:pPr>
                    </w:p>
                    <w:p w:rsidR="00B304E5" w:rsidRDefault="00B304E5" w:rsidP="00B304E5">
                      <w:pPr>
                        <w:rPr>
                          <w:lang w:val="en-GB"/>
                        </w:rPr>
                      </w:pPr>
                    </w:p>
                    <w:p w:rsidR="00B304E5" w:rsidRDefault="00B304E5" w:rsidP="00B304E5">
                      <w:pPr>
                        <w:rPr>
                          <w:lang w:val="en-GB"/>
                        </w:rPr>
                      </w:pPr>
                    </w:p>
                    <w:p w:rsidR="00B304E5" w:rsidRDefault="00B304E5" w:rsidP="00B304E5">
                      <w:pPr>
                        <w:rPr>
                          <w:lang w:val="en-GB"/>
                        </w:rPr>
                      </w:pPr>
                    </w:p>
                    <w:p w:rsidR="00B304E5" w:rsidRPr="00B304E5" w:rsidRDefault="00B304E5" w:rsidP="00B304E5">
                      <w:pPr>
                        <w:jc w:val="center"/>
                        <w:rPr>
                          <w:rFonts w:ascii="Calibri" w:hAnsi="Calibri" w:cs="Calibri"/>
                          <w:b/>
                          <w:sz w:val="24"/>
                          <w:szCs w:val="24"/>
                          <w:u w:val="single"/>
                          <w:lang w:val="en-GB"/>
                        </w:rPr>
                      </w:pPr>
                      <w:r w:rsidRPr="00B304E5">
                        <w:rPr>
                          <w:rFonts w:ascii="Calibri" w:hAnsi="Calibri" w:cs="Calibri"/>
                          <w:b/>
                          <w:sz w:val="24"/>
                          <w:szCs w:val="24"/>
                          <w:u w:val="single"/>
                          <w:lang w:val="en-GB"/>
                        </w:rPr>
                        <w:t>www.inverness-ice-centre.co.uk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57C59"/>
    <w:multiLevelType w:val="multilevel"/>
    <w:tmpl w:val="7148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C9"/>
    <w:rsid w:val="00014752"/>
    <w:rsid w:val="00016D48"/>
    <w:rsid w:val="00030EE9"/>
    <w:rsid w:val="00036A0E"/>
    <w:rsid w:val="00052999"/>
    <w:rsid w:val="00073C88"/>
    <w:rsid w:val="00092BBF"/>
    <w:rsid w:val="000935A6"/>
    <w:rsid w:val="000A558D"/>
    <w:rsid w:val="001310B5"/>
    <w:rsid w:val="00151FE8"/>
    <w:rsid w:val="00162F6D"/>
    <w:rsid w:val="00180238"/>
    <w:rsid w:val="0019257F"/>
    <w:rsid w:val="001B2E0B"/>
    <w:rsid w:val="001C763E"/>
    <w:rsid w:val="001D0B9C"/>
    <w:rsid w:val="001E6FCA"/>
    <w:rsid w:val="00212B3B"/>
    <w:rsid w:val="002165BD"/>
    <w:rsid w:val="002168E9"/>
    <w:rsid w:val="0023492C"/>
    <w:rsid w:val="00262F2F"/>
    <w:rsid w:val="002778BF"/>
    <w:rsid w:val="002B47A1"/>
    <w:rsid w:val="002F2023"/>
    <w:rsid w:val="00330F8D"/>
    <w:rsid w:val="003412E6"/>
    <w:rsid w:val="00360BE4"/>
    <w:rsid w:val="0039625C"/>
    <w:rsid w:val="003E5E53"/>
    <w:rsid w:val="0041081B"/>
    <w:rsid w:val="004244BD"/>
    <w:rsid w:val="004262E0"/>
    <w:rsid w:val="00456620"/>
    <w:rsid w:val="00473E6D"/>
    <w:rsid w:val="00484605"/>
    <w:rsid w:val="00485649"/>
    <w:rsid w:val="004915D0"/>
    <w:rsid w:val="00491EAE"/>
    <w:rsid w:val="004A05E8"/>
    <w:rsid w:val="004C2821"/>
    <w:rsid w:val="004C4C5F"/>
    <w:rsid w:val="004D3AA5"/>
    <w:rsid w:val="004D566C"/>
    <w:rsid w:val="004E0BEE"/>
    <w:rsid w:val="00531E3A"/>
    <w:rsid w:val="005633D6"/>
    <w:rsid w:val="005650C5"/>
    <w:rsid w:val="00566DA7"/>
    <w:rsid w:val="00591865"/>
    <w:rsid w:val="00594B0B"/>
    <w:rsid w:val="005B0700"/>
    <w:rsid w:val="005F6B9A"/>
    <w:rsid w:val="0060048D"/>
    <w:rsid w:val="0061111F"/>
    <w:rsid w:val="00637CED"/>
    <w:rsid w:val="00682D3A"/>
    <w:rsid w:val="006F3316"/>
    <w:rsid w:val="006F5AFB"/>
    <w:rsid w:val="00714438"/>
    <w:rsid w:val="00733F47"/>
    <w:rsid w:val="007375E9"/>
    <w:rsid w:val="00772020"/>
    <w:rsid w:val="007B6E37"/>
    <w:rsid w:val="007D285D"/>
    <w:rsid w:val="007F56E3"/>
    <w:rsid w:val="00804774"/>
    <w:rsid w:val="0086247C"/>
    <w:rsid w:val="008B7C41"/>
    <w:rsid w:val="008E2830"/>
    <w:rsid w:val="0090659B"/>
    <w:rsid w:val="00917C72"/>
    <w:rsid w:val="00947071"/>
    <w:rsid w:val="0097636C"/>
    <w:rsid w:val="009D17C7"/>
    <w:rsid w:val="009D758E"/>
    <w:rsid w:val="00A52578"/>
    <w:rsid w:val="00AD7C00"/>
    <w:rsid w:val="00AF640F"/>
    <w:rsid w:val="00B003E6"/>
    <w:rsid w:val="00B21F48"/>
    <w:rsid w:val="00B304E5"/>
    <w:rsid w:val="00B62F00"/>
    <w:rsid w:val="00B67438"/>
    <w:rsid w:val="00B91D15"/>
    <w:rsid w:val="00BE7AF4"/>
    <w:rsid w:val="00BF3499"/>
    <w:rsid w:val="00BF4E9D"/>
    <w:rsid w:val="00C0714C"/>
    <w:rsid w:val="00C20412"/>
    <w:rsid w:val="00C61723"/>
    <w:rsid w:val="00C81686"/>
    <w:rsid w:val="00C9156A"/>
    <w:rsid w:val="00C934CC"/>
    <w:rsid w:val="00D14819"/>
    <w:rsid w:val="00D66B1A"/>
    <w:rsid w:val="00D7571D"/>
    <w:rsid w:val="00D81C6B"/>
    <w:rsid w:val="00DF7ACE"/>
    <w:rsid w:val="00E073D8"/>
    <w:rsid w:val="00E07585"/>
    <w:rsid w:val="00E11F6F"/>
    <w:rsid w:val="00E405C2"/>
    <w:rsid w:val="00E8052E"/>
    <w:rsid w:val="00E90FA5"/>
    <w:rsid w:val="00EB493A"/>
    <w:rsid w:val="00EC12FB"/>
    <w:rsid w:val="00F07022"/>
    <w:rsid w:val="00F242B1"/>
    <w:rsid w:val="00F438AF"/>
    <w:rsid w:val="00F534C9"/>
    <w:rsid w:val="00F57FC8"/>
    <w:rsid w:val="00F7375B"/>
    <w:rsid w:val="00FA6D7C"/>
    <w:rsid w:val="00FB15DD"/>
    <w:rsid w:val="00FD0F70"/>
    <w:rsid w:val="00FF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lang w:val="en-AU" w:eastAsia="en-US" w:bidi="ar-SA"/>
      </w:rPr>
    </w:rPrDefault>
    <w:pPrDefault>
      <w:pPr>
        <w:spacing w:after="200" w:line="2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8E9"/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0238"/>
    <w:pPr>
      <w:spacing w:before="400" w:after="0" w:line="240" w:lineRule="auto"/>
      <w:contextualSpacing/>
    </w:pPr>
    <w:rPr>
      <w:rFonts w:asciiTheme="majorHAnsi" w:eastAsiaTheme="majorEastAsia" w:hAnsiTheme="majorHAnsi" w:cstheme="majorBidi"/>
      <w:i/>
      <w:caps/>
      <w:color w:val="154875" w:themeColor="accent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238"/>
    <w:rPr>
      <w:rFonts w:asciiTheme="majorHAnsi" w:eastAsiaTheme="majorEastAsia" w:hAnsiTheme="majorHAnsi" w:cstheme="majorBidi"/>
      <w:i/>
      <w:caps/>
      <w:color w:val="154875" w:themeColor="accent1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36C"/>
    <w:pPr>
      <w:numPr>
        <w:ilvl w:val="1"/>
      </w:numPr>
      <w:spacing w:after="120" w:line="240" w:lineRule="auto"/>
      <w:contextualSpacing/>
      <w:jc w:val="right"/>
    </w:pPr>
    <w:rPr>
      <w:rFonts w:eastAsiaTheme="minorEastAsia" w:cstheme="minorBidi"/>
      <w:b/>
      <w:caps/>
      <w:sz w:val="2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7636C"/>
    <w:rPr>
      <w:rFonts w:eastAsiaTheme="minorEastAsia" w:cstheme="minorBidi"/>
      <w:b/>
      <w:caps/>
      <w:sz w:val="26"/>
      <w:szCs w:val="22"/>
    </w:rPr>
  </w:style>
  <w:style w:type="paragraph" w:styleId="Quote">
    <w:name w:val="Quote"/>
    <w:basedOn w:val="Normal"/>
    <w:next w:val="Normal"/>
    <w:link w:val="QuoteChar"/>
    <w:uiPriority w:val="12"/>
    <w:qFormat/>
    <w:rsid w:val="00B21F48"/>
    <w:pPr>
      <w:spacing w:before="200" w:after="160"/>
      <w:jc w:val="right"/>
    </w:pPr>
    <w:rPr>
      <w:iCs/>
      <w:color w:val="FFFFFF" w:themeColor="background1"/>
      <w:sz w:val="26"/>
    </w:rPr>
  </w:style>
  <w:style w:type="character" w:customStyle="1" w:styleId="QuoteChar">
    <w:name w:val="Quote Char"/>
    <w:basedOn w:val="DefaultParagraphFont"/>
    <w:link w:val="Quote"/>
    <w:uiPriority w:val="12"/>
    <w:rsid w:val="00B21F48"/>
    <w:rPr>
      <w:iCs/>
      <w:color w:val="FFFFFF" w:themeColor="background1"/>
      <w:sz w:val="26"/>
      <w:lang w:val="en-US"/>
    </w:rPr>
  </w:style>
  <w:style w:type="paragraph" w:customStyle="1" w:styleId="Quotecentred">
    <w:name w:val="Quote centred"/>
    <w:basedOn w:val="Quote"/>
    <w:next w:val="Normal"/>
    <w:link w:val="QuotecentredChar"/>
    <w:uiPriority w:val="12"/>
    <w:qFormat/>
    <w:rsid w:val="007F56E3"/>
    <w:pPr>
      <w:jc w:val="center"/>
    </w:pPr>
  </w:style>
  <w:style w:type="paragraph" w:customStyle="1" w:styleId="Contact">
    <w:name w:val="Contact"/>
    <w:basedOn w:val="Normal"/>
    <w:next w:val="Normal"/>
    <w:link w:val="ContactChar"/>
    <w:uiPriority w:val="14"/>
    <w:qFormat/>
    <w:rsid w:val="002168E9"/>
    <w:pPr>
      <w:spacing w:after="0" w:line="240" w:lineRule="auto"/>
      <w:jc w:val="center"/>
    </w:pPr>
    <w:rPr>
      <w:b/>
      <w:sz w:val="32"/>
    </w:rPr>
  </w:style>
  <w:style w:type="character" w:customStyle="1" w:styleId="QuotecentredChar">
    <w:name w:val="Quote centred Char"/>
    <w:basedOn w:val="QuoteChar"/>
    <w:link w:val="Quotecentred"/>
    <w:uiPriority w:val="12"/>
    <w:rsid w:val="00804774"/>
    <w:rPr>
      <w:iCs/>
      <w:color w:val="FFFFFF" w:themeColor="background1"/>
      <w:sz w:val="26"/>
      <w:lang w:val="en-US"/>
    </w:rPr>
  </w:style>
  <w:style w:type="paragraph" w:styleId="Header">
    <w:name w:val="header"/>
    <w:basedOn w:val="Normal"/>
    <w:link w:val="HeaderChar"/>
    <w:uiPriority w:val="99"/>
    <w:semiHidden/>
    <w:rsid w:val="003412E6"/>
    <w:pPr>
      <w:spacing w:after="0" w:line="240" w:lineRule="auto"/>
    </w:pPr>
  </w:style>
  <w:style w:type="character" w:customStyle="1" w:styleId="ContactChar">
    <w:name w:val="Contact Char"/>
    <w:basedOn w:val="DefaultParagraphFont"/>
    <w:link w:val="Contact"/>
    <w:uiPriority w:val="14"/>
    <w:rsid w:val="002168E9"/>
    <w:rPr>
      <w:b/>
      <w:sz w:val="3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B6E37"/>
    <w:rPr>
      <w:lang w:val="en-US"/>
    </w:rPr>
  </w:style>
  <w:style w:type="paragraph" w:styleId="Footer">
    <w:name w:val="footer"/>
    <w:basedOn w:val="Normal"/>
    <w:link w:val="FooterChar"/>
    <w:uiPriority w:val="99"/>
    <w:semiHidden/>
    <w:rsid w:val="003412E6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6E37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BF3499"/>
    <w:rPr>
      <w:color w:val="808080"/>
    </w:rPr>
  </w:style>
  <w:style w:type="table" w:styleId="TableGrid">
    <w:name w:val="Table Grid"/>
    <w:basedOn w:val="TableNormal"/>
    <w:uiPriority w:val="39"/>
    <w:rsid w:val="0097636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onDarkBackground">
    <w:name w:val="Normal on Dark Background"/>
    <w:basedOn w:val="Normal"/>
    <w:link w:val="NormalonDarkBackgroundChar"/>
    <w:uiPriority w:val="13"/>
    <w:qFormat/>
    <w:rsid w:val="00F07022"/>
    <w:pPr>
      <w:spacing w:line="240" w:lineRule="auto"/>
    </w:pPr>
    <w:rPr>
      <w:noProof/>
      <w:color w:val="FFFFFF" w:themeColor="background1"/>
    </w:rPr>
  </w:style>
  <w:style w:type="character" w:customStyle="1" w:styleId="NormalonDarkBackgroundChar">
    <w:name w:val="Normal on Dark Background Char"/>
    <w:basedOn w:val="DefaultParagraphFont"/>
    <w:link w:val="NormalonDarkBackground"/>
    <w:uiPriority w:val="13"/>
    <w:rsid w:val="00804774"/>
    <w:rPr>
      <w:noProof/>
      <w:color w:val="FFFFFF" w:themeColor="background1"/>
    </w:rPr>
  </w:style>
  <w:style w:type="character" w:styleId="Hyperlink">
    <w:name w:val="Hyperlink"/>
    <w:basedOn w:val="DefaultParagraphFont"/>
    <w:uiPriority w:val="99"/>
    <w:unhideWhenUsed/>
    <w:rsid w:val="003E5E53"/>
    <w:rPr>
      <w:color w:val="15487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70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1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8.jpg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jpg"/><Relationship Id="rId23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highlandcurlingcoaches@gmail.com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\AppData\Roaming\Microsoft\Templates\Handy-person%20newsletter.dotx" TargetMode="External"/></Relationships>
</file>

<file path=word/theme/theme1.xml><?xml version="1.0" encoding="utf-8"?>
<a:theme xmlns:a="http://schemas.openxmlformats.org/drawingml/2006/main" name="Office Theme">
  <a:themeElements>
    <a:clrScheme name="Handyperson newsletter">
      <a:dk1>
        <a:sysClr val="windowText" lastClr="000000"/>
      </a:dk1>
      <a:lt1>
        <a:sysClr val="window" lastClr="FFFFFF"/>
      </a:lt1>
      <a:dk2>
        <a:srgbClr val="154875"/>
      </a:dk2>
      <a:lt2>
        <a:srgbClr val="FFFFFF"/>
      </a:lt2>
      <a:accent1>
        <a:srgbClr val="154875"/>
      </a:accent1>
      <a:accent2>
        <a:srgbClr val="8CD0E0"/>
      </a:accent2>
      <a:accent3>
        <a:srgbClr val="00A1CD"/>
      </a:accent3>
      <a:accent4>
        <a:srgbClr val="FFFFFF"/>
      </a:accent4>
      <a:accent5>
        <a:srgbClr val="FFFFFF"/>
      </a:accent5>
      <a:accent6>
        <a:srgbClr val="FFFFFF"/>
      </a:accent6>
      <a:hlink>
        <a:srgbClr val="154875"/>
      </a:hlink>
      <a:folHlink>
        <a:srgbClr val="FF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FF9B637-D329-4B92-BD64-01665EF561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C0A0E1-F87C-4FB9-BA1C-2F0B3DF0D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A590A-857B-4178-B4B7-B7692F58C6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Handy-person newsletter</Template>
  <TotalTime>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2018-10-31T14:49:00Z</dcterms:created>
  <dcterms:modified xsi:type="dcterms:W3CDTF">2018-10-31T14:49:00Z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